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4F5C" w:rsidRDefault="006A1D1A">
      <w:pPr>
        <w:sectPr w:rsidR="00E34F5C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posOffset>6705600</wp:posOffset>
                </wp:positionH>
                <wp:positionV relativeFrom="page">
                  <wp:posOffset>2286000</wp:posOffset>
                </wp:positionV>
                <wp:extent cx="2560320" cy="1600200"/>
                <wp:effectExtent l="0" t="0" r="0" b="0"/>
                <wp:wrapNone/>
                <wp:docPr id="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60320" cy="1600200"/>
                        </a:xfrm>
                        <a:prstGeom prst="rect">
                          <a:avLst/>
                        </a:prstGeom>
                        <a:solidFill>
                          <a:srgbClr val="DAE1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Default="006A1D1A" w:rsidP="00E94DF0">
                            <w:pPr>
                              <w:pStyle w:val="BrochureTitle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>Sixième</w:t>
                            </w:r>
                            <w:r w:rsidR="00CE035B">
                              <w:rPr>
                                <w:sz w:val="28"/>
                                <w:szCs w:val="28"/>
                                <w:lang w:val="fr-CA"/>
                              </w:rPr>
                              <w:t xml:space="preserve"> édition</w:t>
                            </w:r>
                          </w:p>
                          <w:p w:rsidR="00CE035B" w:rsidRPr="00520DC6" w:rsidRDefault="00CE035B" w:rsidP="00E94DF0">
                            <w:pPr>
                              <w:pStyle w:val="BrochureTitle"/>
                              <w:jc w:val="center"/>
                              <w:rPr>
                                <w:lang w:val="fr-C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>TOURNOI DE GOLF</w:t>
                            </w:r>
                            <w:r w:rsidRPr="00520DC6">
                              <w:rPr>
                                <w:sz w:val="28"/>
                                <w:szCs w:val="28"/>
                                <w:lang w:val="fr-CA"/>
                              </w:rPr>
                              <w:t xml:space="preserve"> AU PROFIT DE LA FONDATION DE LA MAISON DESJARDINS DE SOINS PALLIATIFS DU KRTB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528pt;margin-top:180pt;width:201.6pt;height:126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" fillcolor="#dae1e8" stroked="f">
                <v:textbox>
                  <w:txbxContent>
                    <w:p w:rsidR="00CE035B" w:rsidRDefault="006A1D1A" w:rsidP="00E94DF0">
                      <w:pPr>
                        <w:pStyle w:val="BrochureTitle"/>
                        <w:rPr>
                          <w:sz w:val="28"/>
                          <w:szCs w:val="28"/>
                          <w:lang w:val="fr-CA"/>
                        </w:rPr>
                      </w:pPr>
                      <w:r>
                        <w:rPr>
                          <w:sz w:val="28"/>
                          <w:szCs w:val="28"/>
                          <w:lang w:val="fr-CA"/>
                        </w:rPr>
                        <w:t>Sixième</w:t>
                      </w:r>
                      <w:r w:rsidR="00CE035B">
                        <w:rPr>
                          <w:sz w:val="28"/>
                          <w:szCs w:val="28"/>
                          <w:lang w:val="fr-CA"/>
                        </w:rPr>
                        <w:t xml:space="preserve"> édition</w:t>
                      </w:r>
                    </w:p>
                    <w:p w:rsidR="00CE035B" w:rsidRPr="00520DC6" w:rsidRDefault="00CE035B" w:rsidP="00E94DF0">
                      <w:pPr>
                        <w:pStyle w:val="BrochureTitle"/>
                        <w:jc w:val="center"/>
                        <w:rPr>
                          <w:lang w:val="fr-CA"/>
                        </w:rPr>
                      </w:pPr>
                      <w:r>
                        <w:rPr>
                          <w:sz w:val="28"/>
                          <w:szCs w:val="28"/>
                          <w:lang w:val="fr-CA"/>
                        </w:rPr>
                        <w:t>TOURNOI DE GOLF</w:t>
                      </w:r>
                      <w:r w:rsidRPr="00520DC6">
                        <w:rPr>
                          <w:sz w:val="28"/>
                          <w:szCs w:val="28"/>
                          <w:lang w:val="fr-CA"/>
                        </w:rPr>
                        <w:t xml:space="preserve"> AU PROFIT DE LA FONDATION DE LA MAISON DESJARDINS DE SOINS PALLIATIFS DU KRTB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margin">
                  <wp:posOffset>6705600</wp:posOffset>
                </wp:positionH>
                <wp:positionV relativeFrom="margin">
                  <wp:posOffset>3543300</wp:posOffset>
                </wp:positionV>
                <wp:extent cx="2560320" cy="3429000"/>
                <wp:effectExtent l="0" t="0" r="0" b="0"/>
                <wp:wrapThrough wrapText="bothSides">
                  <wp:wrapPolygon edited="0">
                    <wp:start x="0" y="0"/>
                    <wp:lineTo x="0" y="21520"/>
                    <wp:lineTo x="21536" y="21520"/>
                    <wp:lineTo x="21536" y="0"/>
                    <wp:lineTo x="0" y="0"/>
                  </wp:wrapPolygon>
                </wp:wrapThrough>
                <wp:docPr id="5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0320" cy="34290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Default="00CE035B" w:rsidP="003942B3">
                            <w:pPr>
                              <w:pStyle w:val="BrochureCopy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CE035B" w:rsidRDefault="00CE035B" w:rsidP="003942B3">
                            <w:pPr>
                              <w:pStyle w:val="BrochureCopy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CE035B" w:rsidRDefault="00CE035B" w:rsidP="00650D99">
                            <w:pPr>
                              <w:pStyle w:val="BrochureCopy"/>
                              <w:jc w:val="center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 w:rsidRPr="008042F2">
                              <w:rPr>
                                <w:sz w:val="28"/>
                                <w:szCs w:val="28"/>
                                <w:lang w:val="fr-CA"/>
                              </w:rPr>
                              <w:t>AU CLUB DE GOLF</w:t>
                            </w:r>
                          </w:p>
                          <w:p w:rsidR="00CE035B" w:rsidRPr="008042F2" w:rsidRDefault="00CE035B" w:rsidP="00650D99">
                            <w:pPr>
                              <w:pStyle w:val="BrochureCopy"/>
                              <w:jc w:val="center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 xml:space="preserve">DE </w:t>
                            </w:r>
                            <w:r w:rsidRPr="008042F2">
                              <w:rPr>
                                <w:sz w:val="28"/>
                                <w:szCs w:val="28"/>
                                <w:lang w:val="fr-CA"/>
                              </w:rPr>
                              <w:t>RIVIÈRE-DU-LOUP</w:t>
                            </w:r>
                          </w:p>
                          <w:p w:rsidR="00CE035B" w:rsidRPr="004E1ADE" w:rsidRDefault="00CE035B" w:rsidP="003942B3">
                            <w:pPr>
                              <w:pStyle w:val="BrochureCopy"/>
                              <w:rPr>
                                <w:i/>
                                <w:color w:val="000080"/>
                                <w:sz w:val="28"/>
                                <w:szCs w:val="28"/>
                                <w:lang w:val="fr-CA"/>
                              </w:rPr>
                            </w:pPr>
                            <w:r w:rsidRPr="004E1ADE">
                              <w:rPr>
                                <w:i/>
                                <w:color w:val="000080"/>
                                <w:sz w:val="28"/>
                                <w:szCs w:val="28"/>
                                <w:lang w:val="fr-CA"/>
                              </w:rPr>
                              <w:t>LE VENDR</w:t>
                            </w:r>
                            <w:r w:rsidR="006A1D1A">
                              <w:rPr>
                                <w:i/>
                                <w:color w:val="000080"/>
                                <w:sz w:val="28"/>
                                <w:szCs w:val="28"/>
                                <w:lang w:val="fr-CA"/>
                              </w:rPr>
                              <w:t>EDI 15</w:t>
                            </w:r>
                            <w:r>
                              <w:rPr>
                                <w:i/>
                                <w:color w:val="000080"/>
                                <w:sz w:val="28"/>
                                <w:szCs w:val="28"/>
                                <w:lang w:val="fr-CA"/>
                              </w:rPr>
                              <w:t xml:space="preserve"> JUIN 201</w:t>
                            </w:r>
                            <w:r w:rsidR="006A1D1A">
                              <w:rPr>
                                <w:i/>
                                <w:color w:val="000080"/>
                                <w:sz w:val="28"/>
                                <w:szCs w:val="28"/>
                                <w:lang w:val="fr-CA"/>
                              </w:rPr>
                              <w:t>8</w:t>
                            </w:r>
                          </w:p>
                          <w:p w:rsidR="00CE035B" w:rsidRDefault="00CE035B" w:rsidP="003942B3">
                            <w:pPr>
                              <w:pStyle w:val="BrochureCopy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 w:rsidRPr="008042F2">
                              <w:rPr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t>FORMULE</w:t>
                            </w: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> :</w:t>
                            </w:r>
                          </w:p>
                          <w:p w:rsidR="00CE035B" w:rsidRDefault="00CE035B" w:rsidP="003942B3">
                            <w:pPr>
                              <w:pStyle w:val="BrochureCopy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 w:rsidRPr="008042F2">
                              <w:rPr>
                                <w:sz w:val="28"/>
                                <w:szCs w:val="28"/>
                                <w:lang w:val="fr-CA"/>
                              </w:rPr>
                              <w:t>MULLIGAN À 4 JOUEURS</w:t>
                            </w:r>
                          </w:p>
                          <w:p w:rsidR="00831638" w:rsidRPr="008042F2" w:rsidRDefault="00831638" w:rsidP="00831638">
                            <w:pPr>
                              <w:pStyle w:val="BrochureCopy"/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8042F2"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  <w:t>D</w:t>
                            </w:r>
                            <w:r w:rsidR="00D815D2"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  <w:t>éparts aux dix minutes</w:t>
                            </w:r>
                            <w:r w:rsidRPr="008042F2"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  <w:t>entre 8 h 00 et 13 h 00 au trou numéro 1</w:t>
                            </w:r>
                            <w:r w:rsidRPr="008042F2">
                              <w:rPr>
                                <w:b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</w:p>
                          <w:p w:rsidR="00831638" w:rsidRPr="008042F2" w:rsidRDefault="00831638" w:rsidP="003942B3">
                            <w:pPr>
                              <w:pStyle w:val="BrochureCopy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7" style="position:absolute;margin-left:528pt;margin-top:279pt;width:201.6pt;height:270pt;z-index:-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" fillcolor="#8db3e2" stroked="f">
                <v:textbox>
                  <w:txbxContent>
                    <w:p w:rsidR="00CE035B" w:rsidRDefault="00CE035B" w:rsidP="003942B3">
                      <w:pPr>
                        <w:pStyle w:val="BrochureCopy"/>
                        <w:rPr>
                          <w:sz w:val="28"/>
                          <w:szCs w:val="28"/>
                        </w:rPr>
                      </w:pPr>
                    </w:p>
                    <w:p w:rsidR="00CE035B" w:rsidRDefault="00CE035B" w:rsidP="003942B3">
                      <w:pPr>
                        <w:pStyle w:val="BrochureCopy"/>
                        <w:rPr>
                          <w:sz w:val="28"/>
                          <w:szCs w:val="28"/>
                        </w:rPr>
                      </w:pPr>
                    </w:p>
                    <w:p w:rsidR="00CE035B" w:rsidRDefault="00CE035B" w:rsidP="00650D99">
                      <w:pPr>
                        <w:pStyle w:val="BrochureCopy"/>
                        <w:jc w:val="center"/>
                        <w:rPr>
                          <w:sz w:val="28"/>
                          <w:szCs w:val="28"/>
                          <w:lang w:val="fr-CA"/>
                        </w:rPr>
                      </w:pPr>
                      <w:r w:rsidRPr="008042F2">
                        <w:rPr>
                          <w:sz w:val="28"/>
                          <w:szCs w:val="28"/>
                          <w:lang w:val="fr-CA"/>
                        </w:rPr>
                        <w:t>AU CLUB DE GOLF</w:t>
                      </w:r>
                    </w:p>
                    <w:p w:rsidR="00CE035B" w:rsidRPr="008042F2" w:rsidRDefault="00CE035B" w:rsidP="00650D99">
                      <w:pPr>
                        <w:pStyle w:val="BrochureCopy"/>
                        <w:jc w:val="center"/>
                        <w:rPr>
                          <w:sz w:val="28"/>
                          <w:szCs w:val="28"/>
                          <w:lang w:val="fr-CA"/>
                        </w:rPr>
                      </w:pPr>
                      <w:r>
                        <w:rPr>
                          <w:sz w:val="28"/>
                          <w:szCs w:val="28"/>
                          <w:lang w:val="fr-CA"/>
                        </w:rPr>
                        <w:t xml:space="preserve">DE </w:t>
                      </w:r>
                      <w:r w:rsidRPr="008042F2">
                        <w:rPr>
                          <w:sz w:val="28"/>
                          <w:szCs w:val="28"/>
                          <w:lang w:val="fr-CA"/>
                        </w:rPr>
                        <w:t>RIVIÈRE-DU-LOUP</w:t>
                      </w:r>
                    </w:p>
                    <w:p w:rsidR="00CE035B" w:rsidRPr="004E1ADE" w:rsidRDefault="00CE035B" w:rsidP="003942B3">
                      <w:pPr>
                        <w:pStyle w:val="BrochureCopy"/>
                        <w:rPr>
                          <w:i/>
                          <w:color w:val="000080"/>
                          <w:sz w:val="28"/>
                          <w:szCs w:val="28"/>
                          <w:lang w:val="fr-CA"/>
                        </w:rPr>
                      </w:pPr>
                      <w:r w:rsidRPr="004E1ADE">
                        <w:rPr>
                          <w:i/>
                          <w:color w:val="000080"/>
                          <w:sz w:val="28"/>
                          <w:szCs w:val="28"/>
                          <w:lang w:val="fr-CA"/>
                        </w:rPr>
                        <w:t>LE VENDR</w:t>
                      </w:r>
                      <w:r w:rsidR="006A1D1A">
                        <w:rPr>
                          <w:i/>
                          <w:color w:val="000080"/>
                          <w:sz w:val="28"/>
                          <w:szCs w:val="28"/>
                          <w:lang w:val="fr-CA"/>
                        </w:rPr>
                        <w:t>EDI 15</w:t>
                      </w:r>
                      <w:r>
                        <w:rPr>
                          <w:i/>
                          <w:color w:val="000080"/>
                          <w:sz w:val="28"/>
                          <w:szCs w:val="28"/>
                          <w:lang w:val="fr-CA"/>
                        </w:rPr>
                        <w:t xml:space="preserve"> JUIN 201</w:t>
                      </w:r>
                      <w:r w:rsidR="006A1D1A">
                        <w:rPr>
                          <w:i/>
                          <w:color w:val="000080"/>
                          <w:sz w:val="28"/>
                          <w:szCs w:val="28"/>
                          <w:lang w:val="fr-CA"/>
                        </w:rPr>
                        <w:t>8</w:t>
                      </w:r>
                    </w:p>
                    <w:p w:rsidR="00CE035B" w:rsidRDefault="00CE035B" w:rsidP="003942B3">
                      <w:pPr>
                        <w:pStyle w:val="BrochureCopy"/>
                        <w:rPr>
                          <w:sz w:val="28"/>
                          <w:szCs w:val="28"/>
                          <w:lang w:val="fr-CA"/>
                        </w:rPr>
                      </w:pPr>
                      <w:r w:rsidRPr="008042F2">
                        <w:rPr>
                          <w:sz w:val="28"/>
                          <w:szCs w:val="28"/>
                          <w:u w:val="single"/>
                          <w:lang w:val="fr-CA"/>
                        </w:rPr>
                        <w:t>FORMULE</w:t>
                      </w:r>
                      <w:r>
                        <w:rPr>
                          <w:sz w:val="28"/>
                          <w:szCs w:val="28"/>
                          <w:lang w:val="fr-CA"/>
                        </w:rPr>
                        <w:t> :</w:t>
                      </w:r>
                    </w:p>
                    <w:p w:rsidR="00CE035B" w:rsidRDefault="00CE035B" w:rsidP="003942B3">
                      <w:pPr>
                        <w:pStyle w:val="BrochureCopy"/>
                        <w:rPr>
                          <w:sz w:val="28"/>
                          <w:szCs w:val="28"/>
                          <w:lang w:val="fr-CA"/>
                        </w:rPr>
                      </w:pPr>
                      <w:r w:rsidRPr="008042F2">
                        <w:rPr>
                          <w:sz w:val="28"/>
                          <w:szCs w:val="28"/>
                          <w:lang w:val="fr-CA"/>
                        </w:rPr>
                        <w:t>MULLIGAN À 4 JOUEURS</w:t>
                      </w:r>
                    </w:p>
                    <w:p w:rsidR="00831638" w:rsidRPr="008042F2" w:rsidRDefault="00831638" w:rsidP="00831638">
                      <w:pPr>
                        <w:pStyle w:val="BrochureCopy"/>
                        <w:rPr>
                          <w:b/>
                          <w:sz w:val="24"/>
                          <w:szCs w:val="24"/>
                          <w:lang w:val="fr-CA"/>
                        </w:rPr>
                      </w:pPr>
                      <w:r w:rsidRPr="008042F2">
                        <w:rPr>
                          <w:b/>
                          <w:sz w:val="24"/>
                          <w:szCs w:val="24"/>
                          <w:lang w:val="fr-CA"/>
                        </w:rPr>
                        <w:t>D</w:t>
                      </w:r>
                      <w:r w:rsidR="00D815D2">
                        <w:rPr>
                          <w:b/>
                          <w:sz w:val="24"/>
                          <w:szCs w:val="24"/>
                          <w:lang w:val="fr-CA"/>
                        </w:rPr>
                        <w:t>éparts aux dix minutes</w:t>
                      </w:r>
                      <w:r w:rsidRPr="008042F2">
                        <w:rPr>
                          <w:b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  <w:lang w:val="fr-CA"/>
                        </w:rPr>
                        <w:t>entre 8 h 00 et 13 h 00 au trou numéro 1</w:t>
                      </w:r>
                      <w:r w:rsidRPr="008042F2">
                        <w:rPr>
                          <w:b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</w:p>
                    <w:p w:rsidR="00831638" w:rsidRPr="008042F2" w:rsidRDefault="00831638" w:rsidP="003942B3">
                      <w:pPr>
                        <w:pStyle w:val="BrochureCopy"/>
                        <w:rPr>
                          <w:sz w:val="28"/>
                          <w:szCs w:val="28"/>
                          <w:lang w:val="fr-CA"/>
                        </w:rPr>
                      </w:pPr>
                    </w:p>
                  </w:txbxContent>
                </v:textbox>
                <w10:wrap type="through"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margin">
                  <wp:posOffset>3282950</wp:posOffset>
                </wp:positionH>
                <wp:positionV relativeFrom="margin">
                  <wp:posOffset>457200</wp:posOffset>
                </wp:positionV>
                <wp:extent cx="2560320" cy="3771900"/>
                <wp:effectExtent l="0" t="0" r="0" b="0"/>
                <wp:wrapNone/>
                <wp:docPr id="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0320" cy="37719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Default="00CE035B">
                            <w:pPr>
                              <w:pStyle w:val="SectionHeading2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>Com</w:t>
                            </w:r>
                            <w:r w:rsidRPr="00520DC6">
                              <w:rPr>
                                <w:sz w:val="28"/>
                                <w:szCs w:val="28"/>
                                <w:lang w:val="fr-CA"/>
                              </w:rPr>
                              <w:t>ité organisateur:</w:t>
                            </w:r>
                          </w:p>
                          <w:p w:rsidR="00FE25A2" w:rsidRPr="009833FC" w:rsidRDefault="00FE25A2">
                            <w:pPr>
                              <w:pStyle w:val="SectionHeading2"/>
                              <w:rPr>
                                <w:sz w:val="28"/>
                                <w:szCs w:val="28"/>
                                <w:lang w:val="fr-FR"/>
                              </w:rPr>
                            </w:pPr>
                          </w:p>
                          <w:p w:rsidR="00CE035B" w:rsidRDefault="000E108A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M</w:t>
                            </w:r>
                            <w:r w:rsidR="00CE035B" w:rsidRPr="00520DC6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142D2E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Guy Thibault, </w:t>
                            </w:r>
                            <w:r w:rsidR="00CE035B" w:rsidRPr="00520DC6">
                              <w:rPr>
                                <w:sz w:val="24"/>
                                <w:szCs w:val="24"/>
                                <w:lang w:val="fr-CA"/>
                              </w:rPr>
                              <w:t>président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>d’honneur</w:t>
                            </w:r>
                          </w:p>
                          <w:p w:rsidR="00CE035B" w:rsidRPr="006A1D1A" w:rsidRDefault="00CE035B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6A1D1A">
                              <w:rPr>
                                <w:sz w:val="24"/>
                                <w:szCs w:val="24"/>
                                <w:lang w:val="fr-CA"/>
                              </w:rPr>
                              <w:t>Cyr Dumas, coord</w:t>
                            </w:r>
                            <w:r w:rsidR="00CA4C22" w:rsidRPr="006A1D1A">
                              <w:rPr>
                                <w:sz w:val="24"/>
                                <w:szCs w:val="24"/>
                                <w:lang w:val="fr-CA"/>
                              </w:rPr>
                              <w:t>onnateur</w:t>
                            </w:r>
                          </w:p>
                          <w:p w:rsidR="000E108A" w:rsidRDefault="00CE035B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Hubert </w:t>
                            </w:r>
                            <w:proofErr w:type="spellStart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Lafortune</w:t>
                            </w:r>
                            <w:proofErr w:type="spellEnd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, trésorier</w:t>
                            </w:r>
                          </w:p>
                          <w:p w:rsidR="00CE035B" w:rsidRPr="00520DC6" w:rsidRDefault="00CE035B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Yvette Dumont</w:t>
                            </w:r>
                          </w:p>
                          <w:p w:rsidR="00CE035B" w:rsidRDefault="00CE035B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520DC6">
                              <w:rPr>
                                <w:sz w:val="24"/>
                                <w:szCs w:val="24"/>
                                <w:lang w:val="fr-CA"/>
                              </w:rPr>
                              <w:t>Yves Massé</w:t>
                            </w:r>
                          </w:p>
                          <w:p w:rsidR="00C23857" w:rsidRDefault="00C23857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Yves Gagnon</w:t>
                            </w:r>
                          </w:p>
                          <w:p w:rsidR="00142D2E" w:rsidRDefault="00142D2E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Marc Thériault</w:t>
                            </w:r>
                          </w:p>
                          <w:p w:rsidR="00142D2E" w:rsidRPr="00520DC6" w:rsidRDefault="00142D2E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René Morin</w:t>
                            </w:r>
                          </w:p>
                          <w:p w:rsidR="00CE035B" w:rsidRPr="00142D2E" w:rsidRDefault="00CE035B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8" style="position:absolute;margin-left:258.5pt;margin-top:36pt;width:201.6pt;height:297pt;z-index:-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" fillcolor="#8db3e2" stroked="f">
                <v:textbox>
                  <w:txbxContent>
                    <w:p w:rsidR="00CE035B" w:rsidRDefault="00CE035B">
                      <w:pPr>
                        <w:pStyle w:val="SectionHeading2"/>
                        <w:rPr>
                          <w:sz w:val="28"/>
                          <w:szCs w:val="28"/>
                          <w:lang w:val="fr-CA"/>
                        </w:rPr>
                      </w:pPr>
                      <w:r>
                        <w:rPr>
                          <w:sz w:val="28"/>
                          <w:szCs w:val="28"/>
                          <w:lang w:val="fr-CA"/>
                        </w:rPr>
                        <w:t>Com</w:t>
                      </w:r>
                      <w:r w:rsidRPr="00520DC6">
                        <w:rPr>
                          <w:sz w:val="28"/>
                          <w:szCs w:val="28"/>
                          <w:lang w:val="fr-CA"/>
                        </w:rPr>
                        <w:t>ité organisateur:</w:t>
                      </w:r>
                    </w:p>
                    <w:p w:rsidR="00FE25A2" w:rsidRPr="009833FC" w:rsidRDefault="00FE25A2">
                      <w:pPr>
                        <w:pStyle w:val="SectionHeading2"/>
                        <w:rPr>
                          <w:sz w:val="28"/>
                          <w:szCs w:val="28"/>
                          <w:lang w:val="fr-FR"/>
                        </w:rPr>
                      </w:pPr>
                    </w:p>
                    <w:p w:rsidR="00CE035B" w:rsidRDefault="000E108A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M</w:t>
                      </w:r>
                      <w:r w:rsidR="00CE035B" w:rsidRPr="00520DC6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142D2E">
                        <w:rPr>
                          <w:sz w:val="24"/>
                          <w:szCs w:val="24"/>
                          <w:lang w:val="fr-CA"/>
                        </w:rPr>
                        <w:t xml:space="preserve">Guy Thibault, </w:t>
                      </w:r>
                      <w:r w:rsidR="00CE035B" w:rsidRPr="00520DC6">
                        <w:rPr>
                          <w:sz w:val="24"/>
                          <w:szCs w:val="24"/>
                          <w:lang w:val="fr-CA"/>
                        </w:rPr>
                        <w:t>président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>d’honneur</w:t>
                      </w:r>
                    </w:p>
                    <w:p w:rsidR="00CE035B" w:rsidRPr="006A1D1A" w:rsidRDefault="00CE035B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6A1D1A">
                        <w:rPr>
                          <w:sz w:val="24"/>
                          <w:szCs w:val="24"/>
                          <w:lang w:val="fr-CA"/>
                        </w:rPr>
                        <w:t>Cyr Dumas, coord</w:t>
                      </w:r>
                      <w:r w:rsidR="00CA4C22" w:rsidRPr="006A1D1A">
                        <w:rPr>
                          <w:sz w:val="24"/>
                          <w:szCs w:val="24"/>
                          <w:lang w:val="fr-CA"/>
                        </w:rPr>
                        <w:t>onnateur</w:t>
                      </w:r>
                    </w:p>
                    <w:p w:rsidR="000E108A" w:rsidRDefault="00CE035B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Hubert </w:t>
                      </w:r>
                      <w:proofErr w:type="spellStart"/>
                      <w:r>
                        <w:rPr>
                          <w:sz w:val="24"/>
                          <w:szCs w:val="24"/>
                          <w:lang w:val="fr-CA"/>
                        </w:rPr>
                        <w:t>Lafortune</w:t>
                      </w:r>
                      <w:proofErr w:type="spellEnd"/>
                      <w:r>
                        <w:rPr>
                          <w:sz w:val="24"/>
                          <w:szCs w:val="24"/>
                          <w:lang w:val="fr-CA"/>
                        </w:rPr>
                        <w:t>, trésorier</w:t>
                      </w:r>
                    </w:p>
                    <w:p w:rsidR="00CE035B" w:rsidRPr="00520DC6" w:rsidRDefault="00CE035B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Yvette Dumont</w:t>
                      </w:r>
                    </w:p>
                    <w:p w:rsidR="00CE035B" w:rsidRDefault="00CE035B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520DC6">
                        <w:rPr>
                          <w:sz w:val="24"/>
                          <w:szCs w:val="24"/>
                          <w:lang w:val="fr-CA"/>
                        </w:rPr>
                        <w:t>Yves Massé</w:t>
                      </w:r>
                    </w:p>
                    <w:p w:rsidR="00C23857" w:rsidRDefault="00C23857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Yves Gagnon</w:t>
                      </w:r>
                    </w:p>
                    <w:p w:rsidR="00142D2E" w:rsidRDefault="00142D2E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Marc Thériault</w:t>
                      </w:r>
                    </w:p>
                    <w:p w:rsidR="00142D2E" w:rsidRPr="00520DC6" w:rsidRDefault="00142D2E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René Morin</w:t>
                      </w:r>
                    </w:p>
                    <w:p w:rsidR="00CE035B" w:rsidRPr="00142D2E" w:rsidRDefault="00CE035B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margin">
                  <wp:posOffset>-69850</wp:posOffset>
                </wp:positionH>
                <wp:positionV relativeFrom="margin">
                  <wp:posOffset>0</wp:posOffset>
                </wp:positionV>
                <wp:extent cx="2654300" cy="6972300"/>
                <wp:effectExtent l="0" t="0" r="0" b="0"/>
                <wp:wrapNone/>
                <wp:docPr id="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54300" cy="6972300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Pr="009833FC" w:rsidRDefault="00CE035B" w:rsidP="00520DC6">
                            <w:pPr>
                              <w:pStyle w:val="SectionHeading2"/>
                              <w:rPr>
                                <w:sz w:val="28"/>
                                <w:szCs w:val="28"/>
                                <w:lang w:val="fr-FR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A"/>
                              </w:rPr>
                              <w:t>Coupon d’inscription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Responsable: ____________________</w:t>
                            </w:r>
                          </w:p>
                          <w:p w:rsidR="00CE035B" w:rsidRDefault="00CE035B" w:rsidP="00650D99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No de tél : ______________________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ÉMAIL : _________________________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031BF8">
                              <w:rPr>
                                <w:sz w:val="22"/>
                                <w:lang w:val="fr-CA"/>
                              </w:rPr>
                              <w:t>Membres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: 1) ____________________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2) _____________________________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3) _____________________________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4E1ADE">
                              <w:rPr>
                                <w:sz w:val="24"/>
                                <w:szCs w:val="24"/>
                                <w:u w:val="single"/>
                                <w:lang w:val="fr-CA"/>
                              </w:rPr>
                              <w:t>Type d’inscription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: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Individuelle : ____ </w:t>
                            </w:r>
                            <w:proofErr w:type="spellStart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Foursome</w:t>
                            </w:r>
                            <w:proofErr w:type="spellEnd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: 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 w:rsidRPr="004044EE">
                              <w:rPr>
                                <w:sz w:val="22"/>
                                <w:lang w:val="fr-CA"/>
                              </w:rPr>
                              <w:t>Souper supplémentaire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: 75,00$______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Préférences de départ e</w:t>
                            </w:r>
                            <w:r w:rsidR="00FE25A2">
                              <w:rPr>
                                <w:sz w:val="24"/>
                                <w:szCs w:val="24"/>
                                <w:lang w:val="fr-CA"/>
                              </w:rPr>
                              <w:t>n vous basant entre 8 h 00 et 12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h 00 par intervalles de 10 minutes.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Choix 1 : ________ Choix 2</w:t>
                            </w:r>
                            <w:proofErr w:type="gramStart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:_</w:t>
                            </w:r>
                            <w:proofErr w:type="gramEnd"/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_______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Aucune préférence : ______________</w:t>
                            </w:r>
                          </w:p>
                          <w:p w:rsidR="00CE035B" w:rsidRDefault="005E194A" w:rsidP="00650D99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S.V.P. l</w:t>
                            </w:r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ibeller votre chèque à l’ordre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de </w:t>
                            </w:r>
                            <w:r w:rsidR="00CE035B" w:rsidRPr="00E94DF0">
                              <w:rPr>
                                <w:b/>
                                <w:i/>
                                <w:color w:val="000080"/>
                                <w:sz w:val="24"/>
                                <w:szCs w:val="24"/>
                                <w:lang w:val="fr-CA"/>
                              </w:rPr>
                              <w:t>La</w:t>
                            </w:r>
                            <w:r w:rsidR="00CE035B">
                              <w:rPr>
                                <w:b/>
                                <w:i/>
                                <w:color w:val="000080"/>
                                <w:sz w:val="24"/>
                                <w:szCs w:val="24"/>
                                <w:lang w:val="fr-CA"/>
                              </w:rPr>
                              <w:t xml:space="preserve"> F</w:t>
                            </w:r>
                            <w:r w:rsidR="00CE035B" w:rsidRPr="00E94DF0">
                              <w:rPr>
                                <w:b/>
                                <w:i/>
                                <w:color w:val="000080"/>
                                <w:sz w:val="24"/>
                                <w:szCs w:val="24"/>
                                <w:lang w:val="fr-CA"/>
                              </w:rPr>
                              <w:t>ondation de la Maison Desjardins de soins palliatifs du KRTB</w:t>
                            </w:r>
                            <w:r w:rsidR="00CE035B" w:rsidRPr="00E94DF0">
                              <w:rPr>
                                <w:color w:val="000080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et le </w:t>
                            </w:r>
                            <w:r w:rsidR="00C23857">
                              <w:rPr>
                                <w:sz w:val="24"/>
                                <w:szCs w:val="24"/>
                                <w:lang w:val="fr-CA"/>
                              </w:rPr>
                              <w:t>poster accompagné</w:t>
                            </w:r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de votre formulaire d’inscription à Monsieur </w:t>
                            </w:r>
                            <w:proofErr w:type="gramStart"/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>Cyr  Dumas</w:t>
                            </w:r>
                            <w:proofErr w:type="gramEnd"/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au:   </w:t>
                            </w:r>
                            <w:r w:rsidR="00CE035B">
                              <w:rPr>
                                <w:b/>
                                <w:i/>
                                <w:sz w:val="24"/>
                                <w:szCs w:val="24"/>
                                <w:lang w:val="fr-CA"/>
                              </w:rPr>
                              <w:t>16, des Ormes, Rivière-du-Loup, G5R 4W7</w:t>
                            </w:r>
                            <w:r w:rsidR="00CE035B" w:rsidRPr="003A2494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CE035B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                    </w:t>
                            </w:r>
                          </w:p>
                          <w:p w:rsidR="00CE035B" w:rsidRPr="00E94DF0" w:rsidRDefault="00CE035B" w:rsidP="00650D99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Note : </w:t>
                            </w:r>
                            <w:r w:rsidRPr="004E1ADE">
                              <w:rPr>
                                <w:sz w:val="20"/>
                                <w:szCs w:val="20"/>
                                <w:lang w:val="fr-CA"/>
                              </w:rPr>
                              <w:t xml:space="preserve">Nous vous communiquerons votre heure de départ par </w:t>
                            </w:r>
                            <w:r w:rsidR="005E194A">
                              <w:rPr>
                                <w:sz w:val="20"/>
                                <w:szCs w:val="20"/>
                                <w:lang w:val="fr-CA"/>
                              </w:rPr>
                              <w:t>courriel</w:t>
                            </w:r>
                            <w:r w:rsidRPr="004E1ADE">
                              <w:rPr>
                                <w:sz w:val="20"/>
                                <w:szCs w:val="20"/>
                                <w:lang w:val="fr-CA"/>
                              </w:rPr>
                              <w:t>. (Il se peut que nous ne puissions respecter votre choix)</w:t>
                            </w:r>
                          </w:p>
                          <w:p w:rsidR="00CE035B" w:rsidRDefault="00CE035B" w:rsidP="00520DC6">
                            <w:pPr>
                              <w:pStyle w:val="BrochureCopy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</w:p>
                          <w:p w:rsidR="00CE035B" w:rsidRPr="00CA4C22" w:rsidRDefault="00CE035B">
                            <w:pPr>
                              <w:rPr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9" style="position:absolute;margin-left:-5.5pt;margin-top:0;width:209pt;height:549pt;z-index:-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" fillcolor="#8db3e2" stroked="f">
                <v:textbox>
                  <w:txbxContent>
                    <w:p w:rsidR="00CE035B" w:rsidRPr="009833FC" w:rsidRDefault="00CE035B" w:rsidP="00520DC6">
                      <w:pPr>
                        <w:pStyle w:val="SectionHeading2"/>
                        <w:rPr>
                          <w:sz w:val="28"/>
                          <w:szCs w:val="28"/>
                          <w:lang w:val="fr-FR"/>
                        </w:rPr>
                      </w:pPr>
                      <w:r>
                        <w:rPr>
                          <w:sz w:val="28"/>
                          <w:szCs w:val="28"/>
                          <w:lang w:val="fr-CA"/>
                        </w:rPr>
                        <w:t>Coupon d’inscription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Responsable: ____________________</w:t>
                      </w:r>
                    </w:p>
                    <w:p w:rsidR="00CE035B" w:rsidRDefault="00CE035B" w:rsidP="00650D99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No de tél : ______________________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ÉMAIL : _________________________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031BF8">
                        <w:rPr>
                          <w:sz w:val="22"/>
                          <w:lang w:val="fr-CA"/>
                        </w:rPr>
                        <w:t>Membres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 : 1) ____________________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2) _____________________________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3) _____________________________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4E1ADE">
                        <w:rPr>
                          <w:sz w:val="24"/>
                          <w:szCs w:val="24"/>
                          <w:u w:val="single"/>
                          <w:lang w:val="fr-CA"/>
                        </w:rPr>
                        <w:t>Type d’inscription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 :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Individuelle : ____ </w:t>
                      </w:r>
                      <w:proofErr w:type="spellStart"/>
                      <w:r>
                        <w:rPr>
                          <w:sz w:val="24"/>
                          <w:szCs w:val="24"/>
                          <w:lang w:val="fr-CA"/>
                        </w:rPr>
                        <w:t>Foursome</w:t>
                      </w:r>
                      <w:proofErr w:type="spellEnd"/>
                      <w:r>
                        <w:rPr>
                          <w:sz w:val="24"/>
                          <w:szCs w:val="24"/>
                          <w:lang w:val="fr-CA"/>
                        </w:rPr>
                        <w:t> : 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 w:rsidRPr="004044EE">
                        <w:rPr>
                          <w:sz w:val="22"/>
                          <w:lang w:val="fr-CA"/>
                        </w:rPr>
                        <w:t>Souper supplémentaire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 : 75,00$______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Préférences de départ e</w:t>
                      </w:r>
                      <w:r w:rsidR="00FE25A2">
                        <w:rPr>
                          <w:sz w:val="24"/>
                          <w:szCs w:val="24"/>
                          <w:lang w:val="fr-CA"/>
                        </w:rPr>
                        <w:t>n vous basant entre 8 h 00 et 12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 h 00 par intervalles de 10 minutes.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Choix 1 : ________ Choix 2</w:t>
                      </w:r>
                      <w:proofErr w:type="gramStart"/>
                      <w:r>
                        <w:rPr>
                          <w:sz w:val="24"/>
                          <w:szCs w:val="24"/>
                          <w:lang w:val="fr-CA"/>
                        </w:rPr>
                        <w:t> :_</w:t>
                      </w:r>
                      <w:proofErr w:type="gramEnd"/>
                      <w:r>
                        <w:rPr>
                          <w:sz w:val="24"/>
                          <w:szCs w:val="24"/>
                          <w:lang w:val="fr-CA"/>
                        </w:rPr>
                        <w:t>_______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Aucune préférence : ______________</w:t>
                      </w:r>
                    </w:p>
                    <w:p w:rsidR="00CE035B" w:rsidRDefault="005E194A" w:rsidP="00650D99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>S.V.P. l</w:t>
                      </w:r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 xml:space="preserve">ibeller votre chèque à l’ordre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de </w:t>
                      </w:r>
                      <w:r w:rsidR="00CE035B" w:rsidRPr="00E94DF0">
                        <w:rPr>
                          <w:b/>
                          <w:i/>
                          <w:color w:val="000080"/>
                          <w:sz w:val="24"/>
                          <w:szCs w:val="24"/>
                          <w:lang w:val="fr-CA"/>
                        </w:rPr>
                        <w:t>La</w:t>
                      </w:r>
                      <w:r w:rsidR="00CE035B">
                        <w:rPr>
                          <w:b/>
                          <w:i/>
                          <w:color w:val="000080"/>
                          <w:sz w:val="24"/>
                          <w:szCs w:val="24"/>
                          <w:lang w:val="fr-CA"/>
                        </w:rPr>
                        <w:t xml:space="preserve"> F</w:t>
                      </w:r>
                      <w:r w:rsidR="00CE035B" w:rsidRPr="00E94DF0">
                        <w:rPr>
                          <w:b/>
                          <w:i/>
                          <w:color w:val="000080"/>
                          <w:sz w:val="24"/>
                          <w:szCs w:val="24"/>
                          <w:lang w:val="fr-CA"/>
                        </w:rPr>
                        <w:t>ondation de la Maison Desjardins de soins palliatifs du KRTB</w:t>
                      </w:r>
                      <w:r w:rsidR="00CE035B" w:rsidRPr="00E94DF0">
                        <w:rPr>
                          <w:color w:val="000080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 xml:space="preserve">et le </w:t>
                      </w:r>
                      <w:r w:rsidR="00C23857">
                        <w:rPr>
                          <w:sz w:val="24"/>
                          <w:szCs w:val="24"/>
                          <w:lang w:val="fr-CA"/>
                        </w:rPr>
                        <w:t>poster accompagné</w:t>
                      </w:r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 xml:space="preserve"> de votre formulaire d’inscription à Monsieur </w:t>
                      </w:r>
                      <w:proofErr w:type="gramStart"/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>Cyr  Dumas</w:t>
                      </w:r>
                      <w:proofErr w:type="gramEnd"/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 xml:space="preserve"> au:   </w:t>
                      </w:r>
                      <w:r w:rsidR="00CE035B">
                        <w:rPr>
                          <w:b/>
                          <w:i/>
                          <w:sz w:val="24"/>
                          <w:szCs w:val="24"/>
                          <w:lang w:val="fr-CA"/>
                        </w:rPr>
                        <w:t>16, des Ormes, Rivière-du-Loup, G5R 4W7</w:t>
                      </w:r>
                      <w:r w:rsidR="00CE035B" w:rsidRPr="003A2494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CE035B">
                        <w:rPr>
                          <w:sz w:val="24"/>
                          <w:szCs w:val="24"/>
                          <w:lang w:val="fr-CA"/>
                        </w:rPr>
                        <w:t xml:space="preserve">                     </w:t>
                      </w:r>
                    </w:p>
                    <w:p w:rsidR="00CE035B" w:rsidRPr="00E94DF0" w:rsidRDefault="00CE035B" w:rsidP="00650D99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Note : </w:t>
                      </w:r>
                      <w:r w:rsidRPr="004E1ADE">
                        <w:rPr>
                          <w:sz w:val="20"/>
                          <w:szCs w:val="20"/>
                          <w:lang w:val="fr-CA"/>
                        </w:rPr>
                        <w:t xml:space="preserve">Nous vous communiquerons votre heure de départ par </w:t>
                      </w:r>
                      <w:r w:rsidR="005E194A">
                        <w:rPr>
                          <w:sz w:val="20"/>
                          <w:szCs w:val="20"/>
                          <w:lang w:val="fr-CA"/>
                        </w:rPr>
                        <w:t>courriel</w:t>
                      </w:r>
                      <w:r w:rsidRPr="004E1ADE">
                        <w:rPr>
                          <w:sz w:val="20"/>
                          <w:szCs w:val="20"/>
                          <w:lang w:val="fr-CA"/>
                        </w:rPr>
                        <w:t>. (Il se peut que nous ne puissions respecter votre choix)</w:t>
                      </w:r>
                    </w:p>
                    <w:p w:rsidR="00CE035B" w:rsidRDefault="00CE035B" w:rsidP="00520DC6">
                      <w:pPr>
                        <w:pStyle w:val="BrochureCopy"/>
                        <w:rPr>
                          <w:sz w:val="24"/>
                          <w:szCs w:val="24"/>
                          <w:lang w:val="fr-CA"/>
                        </w:rPr>
                      </w:pPr>
                    </w:p>
                    <w:p w:rsidR="00CE035B" w:rsidRPr="00CA4C22" w:rsidRDefault="00CE035B">
                      <w:pPr>
                        <w:rPr>
                          <w:lang w:val="fr-CA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3740150</wp:posOffset>
                </wp:positionH>
                <wp:positionV relativeFrom="margin">
                  <wp:posOffset>4457700</wp:posOffset>
                </wp:positionV>
                <wp:extent cx="2514600" cy="2396490"/>
                <wp:effectExtent l="0" t="0" r="0" b="0"/>
                <wp:wrapNone/>
                <wp:docPr id="10" name="Text Box 6" descr="Zone de Texte: TOURNOI DE GOLF DE AU PROFIT DE LA FONDATION DE LA MAISON DESJARDINS DE SOINS PALLIATIFS DU KRTB&#10;[Rue]&#10;Téléphone : (418) 868-1010 poste 2910&#10;Télécopie : (418) 868-1033&#10;tournoi.maisondesjardins@gmail.com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14600" cy="239649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alpha val="46001"/>
                              </a:srgbClr>
                            </a:gs>
                            <a:gs pos="100000">
                              <a:srgbClr val="B8CCE4"/>
                            </a:gs>
                          </a:gsLst>
                          <a:path path="rect">
                            <a:fillToRect t="100000" r="10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Pr="00B00988" w:rsidRDefault="00CE035B" w:rsidP="003A2494">
                            <w:pPr>
                              <w:pStyle w:val="ContactInformationHeading"/>
                              <w:rPr>
                                <w:lang w:val="fr-FR"/>
                              </w:rPr>
                            </w:pPr>
                            <w:r>
                              <w:rPr>
                                <w:lang w:val="fr-CA"/>
                              </w:rPr>
                              <w:t>T</w:t>
                            </w:r>
                            <w:r w:rsidR="00C23857">
                              <w:rPr>
                                <w:lang w:val="fr-CA"/>
                              </w:rPr>
                              <w:t xml:space="preserve">OURNOI DE GOLF </w:t>
                            </w:r>
                            <w:bookmarkStart w:id="0" w:name="_GoBack"/>
                            <w:bookmarkEnd w:id="0"/>
                            <w:r>
                              <w:rPr>
                                <w:lang w:val="fr-CA"/>
                              </w:rPr>
                              <w:t>AU PROFIT DE LA FONDATION DE LA MAISON DESJARDINS DE SOINS PALLIATIFS DU KRTB</w:t>
                            </w:r>
                          </w:p>
                          <w:p w:rsidR="00CE035B" w:rsidRPr="003A2494" w:rsidRDefault="00CE035B">
                            <w:pPr>
                              <w:pStyle w:val="ContactInformation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3A2494">
                              <w:rPr>
                                <w:sz w:val="20"/>
                                <w:szCs w:val="20"/>
                                <w:lang w:val="fr-FR"/>
                              </w:rPr>
                              <w:t>Pour tout renseignement, communiquer a</w:t>
                            </w:r>
                            <w:r w:rsidR="00C23857">
                              <w:rPr>
                                <w:sz w:val="20"/>
                                <w:szCs w:val="20"/>
                                <w:lang w:val="fr-FR"/>
                              </w:rPr>
                              <w:t xml:space="preserve">u numéro suivant et laisser votre message </w:t>
                            </w:r>
                            <w:r w:rsidRPr="003A2494">
                              <w:rPr>
                                <w:sz w:val="20"/>
                                <w:szCs w:val="20"/>
                                <w:lang w:val="fr-FR"/>
                              </w:rPr>
                              <w:t>en précisant qu’il s’agit du tournoi de golf :</w:t>
                            </w:r>
                          </w:p>
                          <w:p w:rsidR="00CE035B" w:rsidRPr="003A2494" w:rsidRDefault="00CE035B">
                            <w:pPr>
                              <w:pStyle w:val="ContactInformation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fr-FR"/>
                              </w:rPr>
                              <w:t>Téléphone : (418) 860-9370</w:t>
                            </w:r>
                          </w:p>
                          <w:p w:rsidR="00CE035B" w:rsidRPr="003A2494" w:rsidRDefault="00CE035B">
                            <w:pPr>
                              <w:pStyle w:val="WebSiteAddress"/>
                              <w:rPr>
                                <w:color w:val="0000FF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3A2494">
                              <w:rPr>
                                <w:color w:val="0000FF"/>
                                <w:sz w:val="20"/>
                                <w:szCs w:val="20"/>
                                <w:lang w:val="fr-CA"/>
                              </w:rPr>
                              <w:t>tournoi.maisondesjardins@gmail.com</w:t>
                            </w:r>
                          </w:p>
                        </w:txbxContent>
                      </wps:txbx>
                      <wps:bodyPr rot="0" vert="horz" wrap="square" lIns="91440" tIns="91440" rIns="91440" bIns="91440" anchor="b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30" type="#_x0000_t202" alt="Zone de Texte: TOURNOI DE GOLF DE AU PROFIT DE LA FONDATION DE LA MAISON DESJARDINS DE SOINS PALLIATIFS DU KRTB&#10;[Rue]&#10;Téléphone : (418) 868-1010 poste 2910&#10;Télécopie : (418) 868-1033&#10;tournoi.maisondesjardins@gmail.com&#10;" style="position:absolute;margin-left:294.5pt;margin-top:351pt;width:198pt;height:188.7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" fillcolor="#4f81bd" stroked="f">
                <v:fill opacity="30147f" color2="#b8cce4" rotate="t" focusposition=",1" focussize="" focus="100%" type="gradientRadial">
                  <o:fill v:ext="view" type="gradientCenter"/>
                </v:fill>
                <v:textbox inset=",7.2pt,,7.2pt">
                  <w:txbxContent>
                    <w:p w:rsidR="00CE035B" w:rsidRPr="00B00988" w:rsidRDefault="00CE035B" w:rsidP="003A2494">
                      <w:pPr>
                        <w:pStyle w:val="ContactInformationHeading"/>
                        <w:rPr>
                          <w:lang w:val="fr-FR"/>
                        </w:rPr>
                      </w:pPr>
                      <w:r>
                        <w:rPr>
                          <w:lang w:val="fr-CA"/>
                        </w:rPr>
                        <w:t>T</w:t>
                      </w:r>
                      <w:r w:rsidR="00C23857">
                        <w:rPr>
                          <w:lang w:val="fr-CA"/>
                        </w:rPr>
                        <w:t xml:space="preserve">OURNOI DE GOLF </w:t>
                      </w:r>
                      <w:bookmarkStart w:id="1" w:name="_GoBack"/>
                      <w:bookmarkEnd w:id="1"/>
                      <w:r>
                        <w:rPr>
                          <w:lang w:val="fr-CA"/>
                        </w:rPr>
                        <w:t>AU PROFIT DE LA FONDATION DE LA MAISON DESJARDINS DE SOINS PALLIATIFS DU KRTB</w:t>
                      </w:r>
                    </w:p>
                    <w:p w:rsidR="00CE035B" w:rsidRPr="003A2494" w:rsidRDefault="00CE035B">
                      <w:pPr>
                        <w:pStyle w:val="ContactInformation"/>
                        <w:rPr>
                          <w:sz w:val="20"/>
                          <w:szCs w:val="20"/>
                          <w:lang w:val="fr-FR"/>
                        </w:rPr>
                      </w:pPr>
                      <w:r w:rsidRPr="003A2494">
                        <w:rPr>
                          <w:sz w:val="20"/>
                          <w:szCs w:val="20"/>
                          <w:lang w:val="fr-FR"/>
                        </w:rPr>
                        <w:t>Pour tout renseignement, communiquer a</w:t>
                      </w:r>
                      <w:r w:rsidR="00C23857">
                        <w:rPr>
                          <w:sz w:val="20"/>
                          <w:szCs w:val="20"/>
                          <w:lang w:val="fr-FR"/>
                        </w:rPr>
                        <w:t xml:space="preserve">u numéro suivant et laisser votre message </w:t>
                      </w:r>
                      <w:r w:rsidRPr="003A2494">
                        <w:rPr>
                          <w:sz w:val="20"/>
                          <w:szCs w:val="20"/>
                          <w:lang w:val="fr-FR"/>
                        </w:rPr>
                        <w:t>en précisant qu’il s’agit du tournoi de golf :</w:t>
                      </w:r>
                    </w:p>
                    <w:p w:rsidR="00CE035B" w:rsidRPr="003A2494" w:rsidRDefault="00CE035B">
                      <w:pPr>
                        <w:pStyle w:val="ContactInformation"/>
                        <w:rPr>
                          <w:sz w:val="20"/>
                          <w:szCs w:val="20"/>
                          <w:lang w:val="fr-FR"/>
                        </w:rPr>
                      </w:pPr>
                      <w:r>
                        <w:rPr>
                          <w:sz w:val="20"/>
                          <w:szCs w:val="20"/>
                          <w:lang w:val="fr-FR"/>
                        </w:rPr>
                        <w:t>Téléphone : (418) 860-9370</w:t>
                      </w:r>
                    </w:p>
                    <w:p w:rsidR="00CE035B" w:rsidRPr="003A2494" w:rsidRDefault="00CE035B">
                      <w:pPr>
                        <w:pStyle w:val="WebSiteAddress"/>
                        <w:rPr>
                          <w:color w:val="0000FF"/>
                          <w:sz w:val="20"/>
                          <w:szCs w:val="20"/>
                          <w:lang w:val="fr-FR"/>
                        </w:rPr>
                      </w:pPr>
                      <w:r w:rsidRPr="003A2494">
                        <w:rPr>
                          <w:color w:val="0000FF"/>
                          <w:sz w:val="20"/>
                          <w:szCs w:val="20"/>
                          <w:lang w:val="fr-CA"/>
                        </w:rPr>
                        <w:t>tournoi.maisondesjardins@gmail.com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page">
              <wp:posOffset>7023100</wp:posOffset>
            </wp:positionH>
            <wp:positionV relativeFrom="page">
              <wp:posOffset>571500</wp:posOffset>
            </wp:positionV>
            <wp:extent cx="2743200" cy="1581785"/>
            <wp:effectExtent l="0" t="0" r="0" b="0"/>
            <wp:wrapTight wrapText="bothSides">
              <wp:wrapPolygon edited="0">
                <wp:start x="0" y="0"/>
                <wp:lineTo x="0" y="21505"/>
                <wp:lineTo x="21500" y="21505"/>
                <wp:lineTo x="21500" y="0"/>
                <wp:lineTo x="0" y="0"/>
              </wp:wrapPolygon>
            </wp:wrapTight>
            <wp:docPr id="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6571615</wp:posOffset>
                </wp:positionH>
                <wp:positionV relativeFrom="paragraph">
                  <wp:posOffset>2286000</wp:posOffset>
                </wp:positionV>
                <wp:extent cx="2560320" cy="300990"/>
                <wp:effectExtent l="0" t="0" r="0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6032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035B" w:rsidRDefault="00CE035B">
                            <w:pPr>
                              <w:pStyle w:val="BrochureSubtitle"/>
                            </w:pPr>
                            <w:r>
                              <w:rPr>
                                <w:lang w:val="fr-FR"/>
                              </w:rPr>
                              <w:t>[Solutions futures]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1" type="#_x0000_t202" style="position:absolute;margin-left:517.45pt;margin-top:180pt;width:201.6pt;height:23.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" filled="f" stroked="f">
                <v:textbox>
                  <w:txbxContent>
                    <w:p w:rsidR="00CE035B" w:rsidRDefault="00CE035B">
                      <w:pPr>
                        <w:pStyle w:val="BrochureSubtitle"/>
                      </w:pPr>
                      <w:r>
                        <w:rPr>
                          <w:lang w:val="fr-FR"/>
                        </w:rPr>
                        <w:t>[Solutions futures]</w:t>
                      </w:r>
                    </w:p>
                  </w:txbxContent>
                </v:textbox>
              </v:shape>
            </w:pict>
          </mc:Fallback>
        </mc:AlternateContent>
      </w:r>
    </w:p>
    <w:p w:rsidR="00E34F5C" w:rsidRDefault="00D30FD9">
      <w:r w:rsidRPr="00D30FD9">
        <w:rPr>
          <w:noProof/>
        </w:rPr>
        <w:lastRenderedPageBreak/>
        <w:drawing>
          <wp:inline distT="0" distB="0" distL="0" distR="0" wp14:anchorId="358B63DD" wp14:editId="0A41DF02">
            <wp:extent cx="2742871" cy="4031226"/>
            <wp:effectExtent l="0" t="0" r="63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5504" cy="403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F5C" w:rsidRDefault="00650D99" w:rsidP="0063457E">
      <w:pPr>
        <w:pStyle w:val="SectionHeading1"/>
        <w:rPr>
          <w:lang w:val="fr-CA"/>
        </w:rPr>
      </w:pPr>
      <w:r>
        <w:rPr>
          <w:lang w:val="fr-CA"/>
        </w:rPr>
        <w:t xml:space="preserve">Mot de </w:t>
      </w:r>
      <w:r w:rsidR="000E108A">
        <w:rPr>
          <w:lang w:val="fr-CA"/>
        </w:rPr>
        <w:t xml:space="preserve">Monsieur </w:t>
      </w:r>
      <w:r w:rsidR="00142D2E">
        <w:rPr>
          <w:lang w:val="fr-CA"/>
        </w:rPr>
        <w:t>Guy Thibault</w:t>
      </w:r>
      <w:r w:rsidR="00B153D0">
        <w:rPr>
          <w:lang w:val="fr-CA"/>
        </w:rPr>
        <w:t xml:space="preserve"> </w:t>
      </w:r>
      <w:r w:rsidR="006E4558">
        <w:rPr>
          <w:lang w:val="fr-CA"/>
        </w:rPr>
        <w:t>P</w:t>
      </w:r>
      <w:r w:rsidR="00E34F5C" w:rsidRPr="00520DC6">
        <w:rPr>
          <w:lang w:val="fr-CA"/>
        </w:rPr>
        <w:t>résident d’honneur</w:t>
      </w:r>
      <w:r w:rsidR="006E4558">
        <w:rPr>
          <w:lang w:val="fr-CA"/>
        </w:rPr>
        <w:t xml:space="preserve"> Édition 2018</w:t>
      </w:r>
    </w:p>
    <w:p w:rsidR="006E4558" w:rsidRPr="006E4558" w:rsidRDefault="006E4558" w:rsidP="006E4558">
      <w:pPr>
        <w:spacing w:after="0" w:line="240" w:lineRule="auto"/>
        <w:jc w:val="both"/>
        <w:rPr>
          <w:rFonts w:ascii="Times New Roman" w:eastAsia="Times New Roman" w:hAnsi="Times New Roman"/>
          <w:lang w:val="fr-CA" w:eastAsia="fr-FR"/>
        </w:rPr>
      </w:pPr>
      <w:r w:rsidRPr="006E4558">
        <w:rPr>
          <w:rFonts w:eastAsia="Times New Roman" w:cs="Calibri"/>
          <w:color w:val="000000"/>
          <w:lang w:val="fr-CA" w:eastAsia="fr-FR"/>
        </w:rPr>
        <w:t> </w:t>
      </w:r>
      <w:r w:rsidRPr="006E4558">
        <w:rPr>
          <w:rFonts w:eastAsia="Times New Roman" w:cs="Calibri"/>
          <w:i/>
          <w:iCs/>
          <w:lang w:val="fr-CA" w:eastAsia="fr-FR"/>
        </w:rPr>
        <w:t> </w:t>
      </w:r>
      <w:r w:rsidRPr="006E4558">
        <w:rPr>
          <w:rFonts w:ascii="Arial" w:eastAsia="Times New Roman" w:hAnsi="Arial" w:cs="Arial"/>
          <w:i/>
          <w:iCs/>
          <w:lang w:val="fr-CA" w:eastAsia="fr-FR"/>
        </w:rPr>
        <w:t>À la source de mon implication comme président d’honneur de La Fondation de la Maison Desjardins des soins palliatifs du KRTB, il y a une équipe incroyable, flexible, inspirée et inspirante. Une équipe de tous les niveaux fait partie de La Fondation de la Maison Desjardins, par leur implication rayonne la magie à accueillir des personnes en phase palliative de leur maladie. La raison d’être de cet organisme 100</w:t>
      </w:r>
      <w:r w:rsidRPr="006E4558">
        <w:rPr>
          <w:rFonts w:eastAsia="Times New Roman" w:cs="Calibri"/>
          <w:i/>
          <w:iCs/>
          <w:lang w:val="fr-CA" w:eastAsia="fr-FR"/>
        </w:rPr>
        <w:t> </w:t>
      </w:r>
      <w:r w:rsidRPr="006E4558">
        <w:rPr>
          <w:rFonts w:ascii="Arial" w:eastAsia="Times New Roman" w:hAnsi="Arial" w:cs="Arial"/>
          <w:i/>
          <w:iCs/>
          <w:lang w:val="fr-CA" w:eastAsia="fr-FR"/>
        </w:rPr>
        <w:t xml:space="preserve">% régional est primordiale et je souhaite vivement contribuer à son rayonnement. Chaque don à la Fondation aide les personnes résidantes </w:t>
      </w:r>
      <w:r w:rsidRPr="006E4558">
        <w:rPr>
          <w:rFonts w:ascii="Arial" w:eastAsia="Times New Roman" w:hAnsi="Arial" w:cs="Arial"/>
          <w:i/>
          <w:iCs/>
          <w:lang w:val="fr-CA" w:eastAsia="fr-FR"/>
        </w:rPr>
        <w:t>d’être paisible et être en toute sérénité en étant plus près de leur proche. Cette année, j’ai décidé de m’engager comme Président d ‘honneur et démontrer ma solidarité envers la communauté du KRTB.</w:t>
      </w:r>
    </w:p>
    <w:p w:rsidR="006E4558" w:rsidRPr="006E4558" w:rsidRDefault="006E4558" w:rsidP="006E4558">
      <w:pPr>
        <w:spacing w:after="0" w:line="240" w:lineRule="auto"/>
        <w:jc w:val="both"/>
        <w:rPr>
          <w:rFonts w:ascii="Times New Roman" w:eastAsia="Times New Roman" w:hAnsi="Times New Roman"/>
          <w:lang w:val="fr-CA" w:eastAsia="fr-FR"/>
        </w:rPr>
      </w:pPr>
      <w:r w:rsidRPr="006E4558">
        <w:rPr>
          <w:rFonts w:ascii="Arial" w:eastAsia="Times New Roman" w:hAnsi="Arial" w:cs="Arial"/>
          <w:lang w:val="fr-CA" w:eastAsia="fr-FR"/>
        </w:rPr>
        <w:t> </w:t>
      </w:r>
    </w:p>
    <w:p w:rsidR="006E4558" w:rsidRPr="006E4558" w:rsidRDefault="006E4558" w:rsidP="00201305">
      <w:pPr>
        <w:spacing w:after="100" w:line="240" w:lineRule="auto"/>
        <w:jc w:val="both"/>
        <w:rPr>
          <w:rFonts w:ascii="Times New Roman" w:eastAsia="Times New Roman" w:hAnsi="Times New Roman"/>
          <w:lang w:val="fr-CA" w:eastAsia="fr-FR"/>
        </w:rPr>
      </w:pPr>
      <w:r w:rsidRPr="006E4558">
        <w:rPr>
          <w:rFonts w:ascii="Arial" w:eastAsia="Times New Roman" w:hAnsi="Arial" w:cs="Arial"/>
          <w:lang w:val="fr-CA" w:eastAsia="fr-FR"/>
        </w:rPr>
        <w:t>Cette 6ieme édition du tournoi de golf, permettra d’amasser l’argent nécessaire qui contribuera activement à l’amélioration et au maintien de la qualité de vie des personnes en phase palliative du KRTB. Grâce à la générosité des participants et à celle des personnes qui les soutiennent financièrement, je suis convaincu que nous pourrons dépasser les 50 000$ lors du tournoi de golf.</w:t>
      </w:r>
    </w:p>
    <w:p w:rsidR="006E4558" w:rsidRPr="006E4558" w:rsidRDefault="006E4558" w:rsidP="006E4558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fr-CA" w:eastAsia="fr-FR"/>
        </w:rPr>
      </w:pPr>
      <w:r w:rsidRPr="006E4558">
        <w:rPr>
          <w:rFonts w:ascii="Arial" w:eastAsia="Times New Roman" w:hAnsi="Arial" w:cs="Arial"/>
          <w:lang w:val="fr-CA" w:eastAsia="fr-FR"/>
        </w:rPr>
        <w:t>Faites, comme moi ! Inscrivez-vous au Tournoi de golf, partagez l’information et venez-vous amuser en soutenant une cause qui est cher pour tous. </w:t>
      </w:r>
    </w:p>
    <w:p w:rsidR="009D5668" w:rsidRPr="009D5668" w:rsidRDefault="009D5668">
      <w:pPr>
        <w:pStyle w:val="SectionHeading1"/>
        <w:rPr>
          <w:color w:val="auto"/>
          <w:lang w:val="fr-CA"/>
        </w:rPr>
      </w:pPr>
      <w:r w:rsidRPr="009D5668">
        <w:rPr>
          <w:color w:val="auto"/>
        </w:rPr>
        <w:t>Merci de donner généreusement</w:t>
      </w:r>
    </w:p>
    <w:p w:rsidR="00E34F5C" w:rsidRPr="009D5668" w:rsidRDefault="009D5668">
      <w:pPr>
        <w:pStyle w:val="SectionHeading1"/>
        <w:rPr>
          <w:lang w:val="fr-CA"/>
        </w:rPr>
      </w:pPr>
      <w:r>
        <w:rPr>
          <w:lang w:val="fr-CA"/>
        </w:rPr>
        <w:t>I</w:t>
      </w:r>
      <w:r w:rsidR="00E34F5C" w:rsidRPr="00520DC6">
        <w:rPr>
          <w:lang w:val="fr-CA"/>
        </w:rPr>
        <w:t>nscription</w:t>
      </w:r>
    </w:p>
    <w:p w:rsidR="00E34F5C" w:rsidRPr="00B153D0" w:rsidRDefault="00B153D0" w:rsidP="0002639A">
      <w:pPr>
        <w:pStyle w:val="BrochureCopy"/>
        <w:numPr>
          <w:ilvl w:val="0"/>
          <w:numId w:val="3"/>
        </w:numPr>
        <w:rPr>
          <w:sz w:val="22"/>
        </w:rPr>
      </w:pPr>
      <w:r w:rsidRPr="00B153D0">
        <w:rPr>
          <w:b/>
          <w:sz w:val="22"/>
        </w:rPr>
        <w:t>150</w:t>
      </w:r>
      <w:r w:rsidR="00E34F5C" w:rsidRPr="00B153D0">
        <w:rPr>
          <w:b/>
          <w:sz w:val="22"/>
        </w:rPr>
        <w:t>.00$</w:t>
      </w:r>
      <w:r w:rsidR="00E34F5C" w:rsidRPr="00B153D0">
        <w:rPr>
          <w:sz w:val="22"/>
        </w:rPr>
        <w:t xml:space="preserve"> par</w:t>
      </w:r>
      <w:r w:rsidR="00E34F5C" w:rsidRPr="00B153D0">
        <w:rPr>
          <w:sz w:val="22"/>
          <w:lang w:val="fr-CA"/>
        </w:rPr>
        <w:t xml:space="preserve"> joueur</w:t>
      </w:r>
    </w:p>
    <w:p w:rsidR="00E34F5C" w:rsidRPr="00B153D0" w:rsidRDefault="00B153D0" w:rsidP="0063457E">
      <w:pPr>
        <w:pStyle w:val="BrochureCopy"/>
        <w:numPr>
          <w:ilvl w:val="0"/>
          <w:numId w:val="3"/>
        </w:numPr>
        <w:rPr>
          <w:sz w:val="22"/>
          <w:lang w:val="fr-FR"/>
        </w:rPr>
      </w:pPr>
      <w:r w:rsidRPr="00B153D0">
        <w:rPr>
          <w:b/>
          <w:sz w:val="22"/>
        </w:rPr>
        <w:t>6</w:t>
      </w:r>
      <w:r w:rsidR="00E34F5C" w:rsidRPr="00B153D0">
        <w:rPr>
          <w:b/>
          <w:sz w:val="22"/>
        </w:rPr>
        <w:t>00,00$</w:t>
      </w:r>
      <w:r w:rsidR="00E34F5C" w:rsidRPr="00B153D0">
        <w:rPr>
          <w:sz w:val="22"/>
        </w:rPr>
        <w:t xml:space="preserve"> pour un foursome</w:t>
      </w:r>
    </w:p>
    <w:p w:rsidR="00E34F5C" w:rsidRPr="00B153D0" w:rsidRDefault="00B153D0" w:rsidP="0063457E">
      <w:pPr>
        <w:pStyle w:val="BrochureCopy"/>
        <w:numPr>
          <w:ilvl w:val="0"/>
          <w:numId w:val="3"/>
        </w:numPr>
        <w:rPr>
          <w:sz w:val="22"/>
          <w:lang w:val="fr-FR"/>
        </w:rPr>
      </w:pPr>
      <w:r>
        <w:rPr>
          <w:b/>
          <w:sz w:val="22"/>
        </w:rPr>
        <w:t>75</w:t>
      </w:r>
      <w:r w:rsidR="00E34F5C" w:rsidRPr="00B153D0">
        <w:rPr>
          <w:b/>
          <w:sz w:val="22"/>
        </w:rPr>
        <w:t>,00$</w:t>
      </w:r>
      <w:r w:rsidR="00E34F5C" w:rsidRPr="00B153D0">
        <w:rPr>
          <w:sz w:val="22"/>
        </w:rPr>
        <w:t xml:space="preserve"> pour un souper  additionnel</w:t>
      </w:r>
    </w:p>
    <w:p w:rsidR="009D5668" w:rsidRPr="00B153D0" w:rsidRDefault="009D5668" w:rsidP="009D5668">
      <w:pPr>
        <w:pStyle w:val="BrochureCopy"/>
        <w:numPr>
          <w:ilvl w:val="0"/>
          <w:numId w:val="3"/>
        </w:numPr>
        <w:rPr>
          <w:sz w:val="22"/>
          <w:lang w:val="fr-FR"/>
        </w:rPr>
      </w:pPr>
      <w:r w:rsidRPr="00CA4C22">
        <w:rPr>
          <w:sz w:val="22"/>
          <w:lang w:val="fr-CA"/>
        </w:rPr>
        <w:t>Voiturette électrique</w:t>
      </w:r>
      <w:r w:rsidRPr="00B153D0">
        <w:rPr>
          <w:sz w:val="22"/>
          <w:lang w:val="fr-FR"/>
        </w:rPr>
        <w:t xml:space="preserve"> </w:t>
      </w:r>
    </w:p>
    <w:p w:rsidR="00C42D89" w:rsidRPr="00B153D0" w:rsidRDefault="00B153D0" w:rsidP="009D5668">
      <w:pPr>
        <w:pStyle w:val="BrochureCopy"/>
        <w:numPr>
          <w:ilvl w:val="0"/>
          <w:numId w:val="3"/>
        </w:numPr>
        <w:rPr>
          <w:b/>
          <w:lang w:val="fr-FR"/>
        </w:rPr>
      </w:pPr>
      <w:r>
        <w:rPr>
          <w:b/>
          <w:sz w:val="24"/>
          <w:szCs w:val="24"/>
          <w:lang w:val="fr-CA"/>
        </w:rPr>
        <w:t>160 golfeurs et 300</w:t>
      </w:r>
      <w:r w:rsidR="00C42D89" w:rsidRPr="00B153D0">
        <w:rPr>
          <w:b/>
          <w:sz w:val="24"/>
          <w:szCs w:val="24"/>
          <w:lang w:val="fr-CA"/>
        </w:rPr>
        <w:t xml:space="preserve"> personnes maximum pour le souper. </w:t>
      </w:r>
    </w:p>
    <w:p w:rsidR="00C42D89" w:rsidRPr="00C42D89" w:rsidRDefault="00C42D89" w:rsidP="009D5668">
      <w:pPr>
        <w:pStyle w:val="BrochureCopy"/>
        <w:numPr>
          <w:ilvl w:val="0"/>
          <w:numId w:val="3"/>
        </w:numPr>
        <w:rPr>
          <w:sz w:val="20"/>
          <w:szCs w:val="20"/>
          <w:lang w:val="fr-FR"/>
        </w:rPr>
      </w:pPr>
      <w:r w:rsidRPr="00C42D89">
        <w:rPr>
          <w:sz w:val="20"/>
          <w:szCs w:val="20"/>
          <w:lang w:val="fr-FR"/>
        </w:rPr>
        <w:t xml:space="preserve">Les réservations des heures de départs et </w:t>
      </w:r>
      <w:r w:rsidR="00BC19F2">
        <w:rPr>
          <w:sz w:val="20"/>
          <w:szCs w:val="20"/>
          <w:lang w:val="fr-FR"/>
        </w:rPr>
        <w:t>d</w:t>
      </w:r>
      <w:r w:rsidRPr="00C42D89">
        <w:rPr>
          <w:sz w:val="20"/>
          <w:szCs w:val="20"/>
          <w:lang w:val="fr-FR"/>
        </w:rPr>
        <w:t xml:space="preserve">es soupers </w:t>
      </w:r>
      <w:r w:rsidR="00BC19F2">
        <w:rPr>
          <w:sz w:val="20"/>
          <w:szCs w:val="20"/>
          <w:lang w:val="fr-FR"/>
        </w:rPr>
        <w:t>seront confirmées suivant l'ordre des paiements reçus</w:t>
      </w:r>
      <w:r w:rsidRPr="00C42D89">
        <w:rPr>
          <w:sz w:val="20"/>
          <w:szCs w:val="20"/>
          <w:lang w:val="fr-FR"/>
        </w:rPr>
        <w:t>.</w:t>
      </w:r>
    </w:p>
    <w:p w:rsidR="00FE25A2" w:rsidRPr="00C14ED1" w:rsidRDefault="00FE25A2">
      <w:pPr>
        <w:pStyle w:val="SectionHeading2"/>
        <w:rPr>
          <w:sz w:val="28"/>
          <w:szCs w:val="28"/>
          <w:lang w:val="fr-CA"/>
        </w:rPr>
      </w:pPr>
    </w:p>
    <w:p w:rsidR="00E34F5C" w:rsidRDefault="00FE25A2">
      <w:pPr>
        <w:pStyle w:val="SectionHeading2"/>
        <w:rPr>
          <w:sz w:val="28"/>
          <w:szCs w:val="28"/>
        </w:rPr>
      </w:pPr>
      <w:r>
        <w:rPr>
          <w:sz w:val="28"/>
          <w:szCs w:val="28"/>
        </w:rPr>
        <w:t xml:space="preserve">Pour </w:t>
      </w:r>
      <w:proofErr w:type="spellStart"/>
      <w:r>
        <w:rPr>
          <w:sz w:val="28"/>
          <w:szCs w:val="28"/>
        </w:rPr>
        <w:t>vous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E34F5C">
        <w:rPr>
          <w:sz w:val="28"/>
          <w:szCs w:val="28"/>
        </w:rPr>
        <w:t>inscrire</w:t>
      </w:r>
      <w:proofErr w:type="spellEnd"/>
    </w:p>
    <w:p w:rsidR="00E34F5C" w:rsidRPr="0063457E" w:rsidRDefault="00E34F5C" w:rsidP="0063457E">
      <w:pPr>
        <w:pStyle w:val="BrochureCopy"/>
        <w:numPr>
          <w:ilvl w:val="0"/>
          <w:numId w:val="3"/>
        </w:numPr>
        <w:rPr>
          <w:sz w:val="24"/>
          <w:szCs w:val="24"/>
          <w:lang w:val="fr-FR"/>
        </w:rPr>
      </w:pPr>
      <w:r w:rsidRPr="00520DC6">
        <w:rPr>
          <w:sz w:val="24"/>
          <w:szCs w:val="24"/>
          <w:lang w:val="fr-CA"/>
        </w:rPr>
        <w:t>Faire votre chèque à l’ordre de la Fondation de la Maison Desjar</w:t>
      </w:r>
      <w:r w:rsidR="00CB4C29">
        <w:rPr>
          <w:sz w:val="24"/>
          <w:szCs w:val="24"/>
          <w:lang w:val="fr-CA"/>
        </w:rPr>
        <w:t>dins de soins palliatifs du KRTB</w:t>
      </w:r>
    </w:p>
    <w:p w:rsidR="00E34F5C" w:rsidRPr="004044EE" w:rsidRDefault="00E34F5C" w:rsidP="004044EE">
      <w:pPr>
        <w:pStyle w:val="BrochureCopy"/>
        <w:numPr>
          <w:ilvl w:val="0"/>
          <w:numId w:val="3"/>
        </w:numPr>
        <w:rPr>
          <w:sz w:val="24"/>
          <w:szCs w:val="24"/>
          <w:lang w:val="fr-FR"/>
        </w:rPr>
      </w:pPr>
      <w:r w:rsidRPr="004044EE">
        <w:rPr>
          <w:sz w:val="24"/>
          <w:szCs w:val="24"/>
          <w:lang w:val="fr-CA"/>
        </w:rPr>
        <w:t>Utiliser le coupon ci-joint pour faire vos réservations</w:t>
      </w:r>
    </w:p>
    <w:p w:rsidR="00E34F5C" w:rsidRDefault="00E34F5C">
      <w:pPr>
        <w:pStyle w:val="SectionHeading2"/>
        <w:rPr>
          <w:sz w:val="28"/>
          <w:szCs w:val="28"/>
        </w:rPr>
      </w:pPr>
      <w:r w:rsidRPr="0002639A">
        <w:rPr>
          <w:sz w:val="28"/>
          <w:szCs w:val="28"/>
        </w:rPr>
        <w:t>Location d’équipement</w:t>
      </w:r>
    </w:p>
    <w:p w:rsidR="009D5668" w:rsidRPr="009D5668" w:rsidRDefault="006E4558" w:rsidP="009D5668">
      <w:pPr>
        <w:pStyle w:val="BrochureCopy"/>
        <w:numPr>
          <w:ilvl w:val="0"/>
          <w:numId w:val="3"/>
        </w:numPr>
        <w:rPr>
          <w:sz w:val="24"/>
          <w:szCs w:val="24"/>
          <w:lang w:val="fr-FR"/>
        </w:rPr>
      </w:pPr>
      <w:r>
        <w:rPr>
          <w:sz w:val="24"/>
          <w:szCs w:val="24"/>
          <w:lang w:val="fr-CA"/>
        </w:rPr>
        <w:t xml:space="preserve">Vous adressez au Club de </w:t>
      </w:r>
      <w:r w:rsidR="007C4744">
        <w:rPr>
          <w:sz w:val="24"/>
          <w:szCs w:val="24"/>
          <w:lang w:val="fr-CA"/>
        </w:rPr>
        <w:t>Golf de</w:t>
      </w:r>
      <w:r>
        <w:rPr>
          <w:sz w:val="24"/>
          <w:szCs w:val="24"/>
          <w:lang w:val="fr-CA"/>
        </w:rPr>
        <w:t xml:space="preserve"> Rivière-du-Loup</w:t>
      </w:r>
    </w:p>
    <w:p w:rsidR="00E34F5C" w:rsidRDefault="003A2494">
      <w:pPr>
        <w:pStyle w:val="SectionHeading2"/>
        <w:rPr>
          <w:sz w:val="28"/>
          <w:szCs w:val="28"/>
          <w:lang w:val="fr-FR"/>
        </w:rPr>
      </w:pPr>
      <w:r>
        <w:rPr>
          <w:sz w:val="28"/>
          <w:szCs w:val="28"/>
          <w:lang w:val="fr-FR"/>
        </w:rPr>
        <w:t>S</w:t>
      </w:r>
      <w:r w:rsidR="00C65DAB">
        <w:rPr>
          <w:sz w:val="28"/>
          <w:szCs w:val="28"/>
          <w:lang w:val="fr-FR"/>
        </w:rPr>
        <w:t>ouper</w:t>
      </w:r>
    </w:p>
    <w:p w:rsidR="003A2494" w:rsidRPr="0040034A" w:rsidRDefault="003A2494" w:rsidP="003A2494">
      <w:pPr>
        <w:pStyle w:val="BrochureCopy"/>
        <w:numPr>
          <w:ilvl w:val="0"/>
          <w:numId w:val="3"/>
        </w:numPr>
        <w:rPr>
          <w:sz w:val="24"/>
          <w:szCs w:val="24"/>
          <w:lang w:val="fr-FR"/>
        </w:rPr>
      </w:pPr>
      <w:r>
        <w:rPr>
          <w:sz w:val="24"/>
          <w:szCs w:val="24"/>
          <w:lang w:val="fr-CA"/>
        </w:rPr>
        <w:t>Le souper sera servi à 18 h 30</w:t>
      </w:r>
    </w:p>
    <w:p w:rsidR="00782E66" w:rsidRPr="00B153D0" w:rsidRDefault="0040034A" w:rsidP="00B153D0">
      <w:pPr>
        <w:pStyle w:val="BrochureCopy"/>
        <w:rPr>
          <w:sz w:val="24"/>
          <w:szCs w:val="24"/>
          <w:lang w:val="fr-FR"/>
        </w:rPr>
      </w:pPr>
      <w:r>
        <w:rPr>
          <w:sz w:val="24"/>
          <w:szCs w:val="24"/>
          <w:lang w:val="fr-CA"/>
        </w:rPr>
        <w:t xml:space="preserve">NOTE : </w:t>
      </w:r>
      <w:r w:rsidRPr="00FE25A2">
        <w:rPr>
          <w:sz w:val="22"/>
          <w:lang w:val="fr-CA"/>
        </w:rPr>
        <w:t>POUR CEUX QUI TERMINENT LE G</w:t>
      </w:r>
      <w:r w:rsidR="00B153D0" w:rsidRPr="00FE25A2">
        <w:rPr>
          <w:sz w:val="22"/>
          <w:lang w:val="fr-CA"/>
        </w:rPr>
        <w:t>OLF TÔT, L’APRÈS</w:t>
      </w:r>
      <w:r w:rsidR="003B58B5" w:rsidRPr="00FE25A2">
        <w:rPr>
          <w:sz w:val="22"/>
          <w:lang w:val="fr-CA"/>
        </w:rPr>
        <w:t>-</w:t>
      </w:r>
      <w:r w:rsidR="00B153D0" w:rsidRPr="00FE25A2">
        <w:rPr>
          <w:sz w:val="22"/>
          <w:lang w:val="fr-CA"/>
        </w:rPr>
        <w:t>MIDI EST LIBRE</w:t>
      </w:r>
    </w:p>
    <w:p w:rsidR="00E34F5C" w:rsidRPr="00CA4C22" w:rsidRDefault="0040034A">
      <w:pPr>
        <w:pStyle w:val="SectionHeading2"/>
        <w:rPr>
          <w:sz w:val="28"/>
          <w:szCs w:val="28"/>
          <w:lang w:val="fr-CA"/>
        </w:rPr>
      </w:pPr>
      <w:r w:rsidRPr="00FE25A2">
        <w:rPr>
          <w:sz w:val="24"/>
          <w:szCs w:val="24"/>
          <w:lang w:val="fr-CA"/>
        </w:rPr>
        <w:t>Pensée</w:t>
      </w:r>
      <w:r w:rsidR="003B58B5" w:rsidRPr="00FE25A2">
        <w:rPr>
          <w:sz w:val="24"/>
          <w:szCs w:val="24"/>
          <w:lang w:val="fr-CA"/>
        </w:rPr>
        <w:t>s</w:t>
      </w:r>
      <w:r w:rsidR="00FE25A2">
        <w:rPr>
          <w:sz w:val="24"/>
          <w:szCs w:val="24"/>
          <w:lang w:val="fr-CA"/>
        </w:rPr>
        <w:t xml:space="preserve"> provenant de la MAISON </w:t>
      </w:r>
      <w:r w:rsidRPr="00FE25A2">
        <w:rPr>
          <w:sz w:val="24"/>
          <w:szCs w:val="24"/>
          <w:lang w:val="fr-CA"/>
        </w:rPr>
        <w:t>DESJARDINS</w:t>
      </w:r>
      <w:r w:rsidRPr="00CA4C22">
        <w:rPr>
          <w:sz w:val="28"/>
          <w:szCs w:val="28"/>
          <w:lang w:val="fr-CA"/>
        </w:rPr>
        <w:t>:</w:t>
      </w:r>
    </w:p>
    <w:p w:rsidR="000B3FF7" w:rsidRPr="00CA4C22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 xml:space="preserve">Une </w:t>
      </w:r>
      <w:r w:rsidR="00CB4C29" w:rsidRPr="00CA4C22">
        <w:rPr>
          <w:sz w:val="20"/>
          <w:szCs w:val="20"/>
          <w:lang w:val="fr-CA"/>
        </w:rPr>
        <w:t xml:space="preserve">Maison de vie                  </w:t>
      </w:r>
      <w:r w:rsidRPr="00CA4C22">
        <w:rPr>
          <w:sz w:val="20"/>
          <w:szCs w:val="20"/>
          <w:lang w:val="fr-CA"/>
        </w:rPr>
        <w:t>Une place de choix</w:t>
      </w:r>
    </w:p>
    <w:p w:rsidR="000B3FF7" w:rsidRPr="00CA4C22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>Un re</w:t>
      </w:r>
      <w:r w:rsidR="00CB4C29" w:rsidRPr="00CA4C22">
        <w:rPr>
          <w:sz w:val="20"/>
          <w:szCs w:val="20"/>
          <w:lang w:val="fr-CA"/>
        </w:rPr>
        <w:t xml:space="preserve">fuge, un répit                 </w:t>
      </w:r>
      <w:r w:rsidRPr="00CA4C22">
        <w:rPr>
          <w:sz w:val="20"/>
          <w:szCs w:val="20"/>
          <w:lang w:val="fr-CA"/>
        </w:rPr>
        <w:t>Du personnel qualifié</w:t>
      </w:r>
    </w:p>
    <w:p w:rsidR="000B3FF7" w:rsidRPr="00CA4C22" w:rsidRDefault="00CB4C29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 xml:space="preserve">Des Bénévoles engagés         </w:t>
      </w:r>
      <w:r w:rsidR="000B3FF7" w:rsidRPr="00CA4C22">
        <w:rPr>
          <w:sz w:val="20"/>
          <w:szCs w:val="20"/>
          <w:lang w:val="fr-CA"/>
        </w:rPr>
        <w:t>Une douce ambiance</w:t>
      </w:r>
    </w:p>
    <w:p w:rsidR="000B3FF7" w:rsidRPr="00CA4C22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>De l’é</w:t>
      </w:r>
      <w:r w:rsidR="00CB4C29" w:rsidRPr="00CA4C22">
        <w:rPr>
          <w:sz w:val="20"/>
          <w:szCs w:val="20"/>
          <w:lang w:val="fr-CA"/>
        </w:rPr>
        <w:t xml:space="preserve">coute à l’infini               </w:t>
      </w:r>
      <w:r w:rsidRPr="00CA4C22">
        <w:rPr>
          <w:sz w:val="20"/>
          <w:szCs w:val="20"/>
          <w:lang w:val="fr-CA"/>
        </w:rPr>
        <w:t>Des gestes de tendresse</w:t>
      </w:r>
    </w:p>
    <w:p w:rsidR="00CB4C29" w:rsidRPr="00CA4C22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 xml:space="preserve">Un partage de tâches           </w:t>
      </w:r>
      <w:r w:rsidR="00CB4C29" w:rsidRPr="00CA4C22">
        <w:rPr>
          <w:sz w:val="20"/>
          <w:szCs w:val="20"/>
          <w:lang w:val="fr-CA"/>
        </w:rPr>
        <w:t xml:space="preserve"> </w:t>
      </w:r>
      <w:r w:rsidRPr="00CA4C22">
        <w:rPr>
          <w:sz w:val="20"/>
          <w:szCs w:val="20"/>
          <w:lang w:val="fr-CA"/>
        </w:rPr>
        <w:t xml:space="preserve">Un don de soi sans limite    </w:t>
      </w:r>
    </w:p>
    <w:p w:rsidR="00CB4C29" w:rsidRPr="00CA4C22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>Un lieu à faire conna</w:t>
      </w:r>
      <w:r w:rsidR="003B58B5">
        <w:rPr>
          <w:sz w:val="20"/>
          <w:szCs w:val="20"/>
          <w:lang w:val="fr-CA"/>
        </w:rPr>
        <w:t>î</w:t>
      </w:r>
      <w:r w:rsidRPr="00CA4C22">
        <w:rPr>
          <w:sz w:val="20"/>
          <w:szCs w:val="20"/>
          <w:lang w:val="fr-CA"/>
        </w:rPr>
        <w:t xml:space="preserve">tre    </w:t>
      </w:r>
      <w:r w:rsidR="00CB4C29" w:rsidRPr="00CA4C22">
        <w:rPr>
          <w:sz w:val="20"/>
          <w:szCs w:val="20"/>
          <w:lang w:val="fr-CA"/>
        </w:rPr>
        <w:t xml:space="preserve">   </w:t>
      </w:r>
      <w:r w:rsidRPr="00CA4C22">
        <w:rPr>
          <w:sz w:val="20"/>
          <w:szCs w:val="20"/>
          <w:lang w:val="fr-CA"/>
        </w:rPr>
        <w:t xml:space="preserve">Une résidence à soutenir  </w:t>
      </w:r>
    </w:p>
    <w:p w:rsidR="000B3FF7" w:rsidRDefault="000B3FF7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 w:rsidRPr="00CA4C22">
        <w:rPr>
          <w:sz w:val="20"/>
          <w:szCs w:val="20"/>
          <w:lang w:val="fr-CA"/>
        </w:rPr>
        <w:t>Par</w:t>
      </w:r>
      <w:r w:rsidR="00CB4C29" w:rsidRPr="00CA4C22">
        <w:rPr>
          <w:sz w:val="20"/>
          <w:szCs w:val="20"/>
          <w:lang w:val="fr-CA"/>
        </w:rPr>
        <w:t xml:space="preserve"> </w:t>
      </w:r>
      <w:r w:rsidR="00FE25A2">
        <w:rPr>
          <w:sz w:val="20"/>
          <w:szCs w:val="20"/>
          <w:lang w:val="fr-CA"/>
        </w:rPr>
        <w:t xml:space="preserve">les gens en fin de vie      </w:t>
      </w:r>
      <w:r w:rsidR="00C72E3A">
        <w:rPr>
          <w:sz w:val="20"/>
          <w:szCs w:val="20"/>
          <w:lang w:val="fr-CA"/>
        </w:rPr>
        <w:t>Un respect à toute heure</w:t>
      </w:r>
    </w:p>
    <w:p w:rsidR="00C72E3A" w:rsidRDefault="00FE25A2" w:rsidP="000B3FF7">
      <w:pPr>
        <w:spacing w:after="100" w:line="240" w:lineRule="auto"/>
        <w:jc w:val="both"/>
        <w:rPr>
          <w:sz w:val="20"/>
          <w:szCs w:val="20"/>
          <w:lang w:val="fr-CA"/>
        </w:rPr>
      </w:pPr>
      <w:r>
        <w:rPr>
          <w:sz w:val="20"/>
          <w:szCs w:val="20"/>
          <w:lang w:val="fr-CA"/>
        </w:rPr>
        <w:t xml:space="preserve">Par l’aide bénévole             </w:t>
      </w:r>
      <w:r w:rsidR="00C72E3A" w:rsidRPr="00CA4C22">
        <w:rPr>
          <w:sz w:val="20"/>
          <w:szCs w:val="20"/>
          <w:lang w:val="fr-CA"/>
        </w:rPr>
        <w:t xml:space="preserve">Des regards de compassion </w:t>
      </w:r>
    </w:p>
    <w:p w:rsidR="00FE25A2" w:rsidRDefault="00FE25A2" w:rsidP="000B3FF7">
      <w:pPr>
        <w:spacing w:after="100" w:line="240" w:lineRule="auto"/>
        <w:jc w:val="both"/>
        <w:rPr>
          <w:sz w:val="20"/>
          <w:szCs w:val="20"/>
          <w:lang w:val="fr-CA"/>
        </w:rPr>
      </w:pPr>
    </w:p>
    <w:p w:rsidR="00C72E3A" w:rsidRDefault="00FE25A2" w:rsidP="00CB4C29">
      <w:pPr>
        <w:spacing w:line="120" w:lineRule="auto"/>
        <w:jc w:val="both"/>
        <w:rPr>
          <w:sz w:val="20"/>
          <w:szCs w:val="20"/>
          <w:lang w:val="fr-CA"/>
        </w:rPr>
      </w:pPr>
      <w:r>
        <w:rPr>
          <w:sz w:val="20"/>
          <w:szCs w:val="20"/>
          <w:lang w:val="fr-CA"/>
        </w:rPr>
        <w:t>U</w:t>
      </w:r>
      <w:r w:rsidR="00C72E3A" w:rsidRPr="00CA4C22">
        <w:rPr>
          <w:sz w:val="20"/>
          <w:szCs w:val="20"/>
          <w:lang w:val="fr-CA"/>
        </w:rPr>
        <w:t xml:space="preserve">ne résidence à </w:t>
      </w:r>
      <w:r w:rsidR="006E4558" w:rsidRPr="00CA4C22">
        <w:rPr>
          <w:sz w:val="20"/>
          <w:szCs w:val="20"/>
          <w:lang w:val="fr-CA"/>
        </w:rPr>
        <w:t>soutenir par</w:t>
      </w:r>
      <w:r w:rsidR="00C72E3A">
        <w:rPr>
          <w:sz w:val="20"/>
          <w:szCs w:val="20"/>
          <w:lang w:val="fr-CA"/>
        </w:rPr>
        <w:t xml:space="preserve"> les dons monétaires</w:t>
      </w:r>
    </w:p>
    <w:p w:rsidR="00E34F5C" w:rsidRPr="00FE25A2" w:rsidRDefault="00FE25A2" w:rsidP="00FE25A2">
      <w:pPr>
        <w:pStyle w:val="SectionHeading2"/>
        <w:rPr>
          <w:color w:val="auto"/>
          <w:sz w:val="24"/>
          <w:szCs w:val="24"/>
          <w:lang w:val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margin">
                  <wp:posOffset>6497955</wp:posOffset>
                </wp:positionH>
                <wp:positionV relativeFrom="margin">
                  <wp:posOffset>6654165</wp:posOffset>
                </wp:positionV>
                <wp:extent cx="2372360" cy="336062"/>
                <wp:effectExtent l="0" t="0" r="15240" b="6985"/>
                <wp:wrapNone/>
                <wp:docPr id="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72360" cy="33606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CE035B" w:rsidRPr="00573168" w:rsidRDefault="00CE035B" w:rsidP="00573168">
                            <w:pPr>
                              <w:pStyle w:val="BrochureCaption"/>
                              <w:jc w:val="center"/>
                              <w:rPr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573168">
                              <w:rPr>
                                <w:sz w:val="20"/>
                                <w:szCs w:val="20"/>
                                <w:lang w:val="fr-FR"/>
                              </w:rPr>
                              <w:t>Conception</w:t>
                            </w:r>
                            <w:r w:rsidR="00FE25A2">
                              <w:rPr>
                                <w:sz w:val="20"/>
                                <w:szCs w:val="20"/>
                                <w:lang w:val="fr-FR"/>
                              </w:rPr>
                              <w:t>,</w:t>
                            </w:r>
                            <w:r w:rsidRPr="00573168">
                              <w:rPr>
                                <w:sz w:val="20"/>
                                <w:szCs w:val="20"/>
                                <w:lang w:val="fr-FR"/>
                              </w:rPr>
                              <w:t xml:space="preserve"> Cyr Dumas,</w:t>
                            </w:r>
                            <w:r w:rsidR="00FE25A2">
                              <w:rPr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  <w:r w:rsidR="006A1D1A" w:rsidRPr="00573168">
                              <w:rPr>
                                <w:sz w:val="20"/>
                                <w:szCs w:val="20"/>
                                <w:lang w:val="fr-FR"/>
                              </w:rPr>
                              <w:t>Avril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2" type="#_x0000_t202" style="position:absolute;margin-left:511.65pt;margin-top:523.95pt;width:186.8pt;height:26.45pt;z-index:-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" filled="f" strokecolor="#9bbb59">
                <v:path arrowok="t"/>
                <v:textbox>
                  <w:txbxContent>
                    <w:p w:rsidR="00CE035B" w:rsidRPr="00573168" w:rsidRDefault="00CE035B" w:rsidP="00573168">
                      <w:pPr>
                        <w:pStyle w:val="BrochureCaption"/>
                        <w:jc w:val="center"/>
                        <w:rPr>
                          <w:sz w:val="20"/>
                          <w:szCs w:val="20"/>
                          <w:lang w:val="fr-FR"/>
                        </w:rPr>
                      </w:pPr>
                      <w:r w:rsidRPr="00573168">
                        <w:rPr>
                          <w:sz w:val="20"/>
                          <w:szCs w:val="20"/>
                          <w:lang w:val="fr-FR"/>
                        </w:rPr>
                        <w:t>Conception</w:t>
                      </w:r>
                      <w:r w:rsidR="00FE25A2">
                        <w:rPr>
                          <w:sz w:val="20"/>
                          <w:szCs w:val="20"/>
                          <w:lang w:val="fr-FR"/>
                        </w:rPr>
                        <w:t>,</w:t>
                      </w:r>
                      <w:r w:rsidRPr="00573168">
                        <w:rPr>
                          <w:sz w:val="20"/>
                          <w:szCs w:val="20"/>
                          <w:lang w:val="fr-FR"/>
                        </w:rPr>
                        <w:t xml:space="preserve"> Cyr Dumas,</w:t>
                      </w:r>
                      <w:r w:rsidR="00FE25A2">
                        <w:rPr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  <w:r w:rsidR="006A1D1A" w:rsidRPr="00573168">
                        <w:rPr>
                          <w:sz w:val="20"/>
                          <w:szCs w:val="20"/>
                          <w:lang w:val="fr-FR"/>
                        </w:rPr>
                        <w:t>Avril 2018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sectPr w:rsidR="00E34F5C" w:rsidRPr="00FE25A2" w:rsidSect="00364F68">
      <w:pgSz w:w="15840" w:h="12240" w:orient="landscape"/>
      <w:pgMar w:top="720" w:right="720" w:bottom="720" w:left="72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????"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??"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5426B9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5D0BB1"/>
    <w:multiLevelType w:val="hybridMultilevel"/>
    <w:tmpl w:val="D2F20380"/>
    <w:lvl w:ilvl="0" w:tplc="B61A71D8">
      <w:start w:val="1"/>
      <w:numFmt w:val="decimal"/>
      <w:pStyle w:val="BrochureList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4CDA7CA8"/>
    <w:multiLevelType w:val="hybridMultilevel"/>
    <w:tmpl w:val="EC0655F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4FE5730"/>
    <w:multiLevelType w:val="hybridMultilevel"/>
    <w:tmpl w:val="06148E68"/>
    <w:lvl w:ilvl="0" w:tplc="22FA3F18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2B3"/>
    <w:rsid w:val="000147A6"/>
    <w:rsid w:val="000232FE"/>
    <w:rsid w:val="0002639A"/>
    <w:rsid w:val="00031BF8"/>
    <w:rsid w:val="000B12DA"/>
    <w:rsid w:val="000B3FF7"/>
    <w:rsid w:val="000C6AB3"/>
    <w:rsid w:val="000E0AE1"/>
    <w:rsid w:val="000E108A"/>
    <w:rsid w:val="00113CEB"/>
    <w:rsid w:val="001377C5"/>
    <w:rsid w:val="00142D2E"/>
    <w:rsid w:val="001526B2"/>
    <w:rsid w:val="00201305"/>
    <w:rsid w:val="002879A8"/>
    <w:rsid w:val="002D7014"/>
    <w:rsid w:val="002E0822"/>
    <w:rsid w:val="002E7316"/>
    <w:rsid w:val="00364F68"/>
    <w:rsid w:val="00384F41"/>
    <w:rsid w:val="003942B3"/>
    <w:rsid w:val="003A2494"/>
    <w:rsid w:val="003B58B5"/>
    <w:rsid w:val="0040034A"/>
    <w:rsid w:val="004044EE"/>
    <w:rsid w:val="00495067"/>
    <w:rsid w:val="004D7183"/>
    <w:rsid w:val="004E1ADE"/>
    <w:rsid w:val="004F0890"/>
    <w:rsid w:val="00520DC6"/>
    <w:rsid w:val="00573168"/>
    <w:rsid w:val="005B00ED"/>
    <w:rsid w:val="005E194A"/>
    <w:rsid w:val="0063457E"/>
    <w:rsid w:val="00650D99"/>
    <w:rsid w:val="00654785"/>
    <w:rsid w:val="00691D00"/>
    <w:rsid w:val="006A1D1A"/>
    <w:rsid w:val="006C040F"/>
    <w:rsid w:val="006C28AB"/>
    <w:rsid w:val="006D4EB7"/>
    <w:rsid w:val="006E4558"/>
    <w:rsid w:val="006E63B7"/>
    <w:rsid w:val="00772EC2"/>
    <w:rsid w:val="00780FBF"/>
    <w:rsid w:val="00782E66"/>
    <w:rsid w:val="007900A8"/>
    <w:rsid w:val="00795334"/>
    <w:rsid w:val="007C4744"/>
    <w:rsid w:val="008042F2"/>
    <w:rsid w:val="00823ED8"/>
    <w:rsid w:val="00831638"/>
    <w:rsid w:val="00847A66"/>
    <w:rsid w:val="008E0171"/>
    <w:rsid w:val="009408DE"/>
    <w:rsid w:val="009459BC"/>
    <w:rsid w:val="00956A89"/>
    <w:rsid w:val="0097370C"/>
    <w:rsid w:val="00973B4C"/>
    <w:rsid w:val="009833FC"/>
    <w:rsid w:val="009A2138"/>
    <w:rsid w:val="009D5668"/>
    <w:rsid w:val="009F1406"/>
    <w:rsid w:val="00A1720F"/>
    <w:rsid w:val="00A605C9"/>
    <w:rsid w:val="00A6379F"/>
    <w:rsid w:val="00B00988"/>
    <w:rsid w:val="00B00D5B"/>
    <w:rsid w:val="00B10051"/>
    <w:rsid w:val="00B1018A"/>
    <w:rsid w:val="00B12493"/>
    <w:rsid w:val="00B153D0"/>
    <w:rsid w:val="00B349CC"/>
    <w:rsid w:val="00BC19F2"/>
    <w:rsid w:val="00C14ED1"/>
    <w:rsid w:val="00C23857"/>
    <w:rsid w:val="00C42D89"/>
    <w:rsid w:val="00C47178"/>
    <w:rsid w:val="00C65DAB"/>
    <w:rsid w:val="00C72E3A"/>
    <w:rsid w:val="00C770B7"/>
    <w:rsid w:val="00CA4C22"/>
    <w:rsid w:val="00CB4C29"/>
    <w:rsid w:val="00CE035B"/>
    <w:rsid w:val="00D30FD9"/>
    <w:rsid w:val="00D42CD4"/>
    <w:rsid w:val="00D45E1F"/>
    <w:rsid w:val="00D815D2"/>
    <w:rsid w:val="00D90F4F"/>
    <w:rsid w:val="00E00279"/>
    <w:rsid w:val="00E34F5C"/>
    <w:rsid w:val="00E50FC4"/>
    <w:rsid w:val="00E527D1"/>
    <w:rsid w:val="00E7305D"/>
    <w:rsid w:val="00E750BF"/>
    <w:rsid w:val="00E94DF0"/>
    <w:rsid w:val="00F31430"/>
    <w:rsid w:val="00FC03A2"/>
    <w:rsid w:val="00FE2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39E20CF"/>
  <w14:defaultImageDpi w14:val="300"/>
  <w15:chartTrackingRefBased/>
  <w15:docId w15:val="{BE8A7019-F6BD-F64F-A041-130B28B14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fr-CA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64F68"/>
    <w:pPr>
      <w:spacing w:after="200" w:line="276" w:lineRule="auto"/>
    </w:pPr>
    <w:rPr>
      <w:sz w:val="22"/>
      <w:szCs w:val="22"/>
      <w:lang w:val="en-IE" w:eastAsia="en-I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BrochureTitle">
    <w:name w:val="Brochure Title"/>
    <w:basedOn w:val="Normal"/>
    <w:uiPriority w:val="99"/>
    <w:rsid w:val="00364F68"/>
    <w:pPr>
      <w:spacing w:line="312" w:lineRule="auto"/>
      <w:jc w:val="both"/>
    </w:pPr>
    <w:rPr>
      <w:rFonts w:ascii="Cambria" w:hAnsi="Cambria"/>
      <w:color w:val="4F81BD"/>
      <w:sz w:val="32"/>
    </w:rPr>
  </w:style>
  <w:style w:type="paragraph" w:customStyle="1" w:styleId="8A2A7A62B8364C6DA158E52967F32244">
    <w:name w:val="8A2A7A62B8364C6DA158E52967F32244"/>
    <w:uiPriority w:val="99"/>
    <w:rsid w:val="00364F68"/>
    <w:pPr>
      <w:spacing w:before="240" w:after="80" w:line="276" w:lineRule="auto"/>
      <w:outlineLvl w:val="1"/>
    </w:pPr>
    <w:rPr>
      <w:rFonts w:ascii="Cambria" w:hAnsi="Cambria"/>
      <w:color w:val="4F81BD"/>
      <w:sz w:val="22"/>
      <w:szCs w:val="22"/>
      <w:lang w:val="en-IE" w:eastAsia="en-IE"/>
    </w:rPr>
  </w:style>
  <w:style w:type="paragraph" w:styleId="Titre">
    <w:name w:val="Title"/>
    <w:basedOn w:val="Normal"/>
    <w:link w:val="TitreCar"/>
    <w:uiPriority w:val="99"/>
    <w:qFormat/>
    <w:rsid w:val="00364F68"/>
    <w:pPr>
      <w:spacing w:after="0" w:line="312" w:lineRule="auto"/>
      <w:jc w:val="both"/>
    </w:pPr>
    <w:rPr>
      <w:rFonts w:ascii="Cambria" w:eastAsia="MS ????" w:hAnsi="Cambria"/>
      <w:b/>
      <w:bCs/>
      <w:color w:val="4F81BD"/>
      <w:kern w:val="28"/>
      <w:sz w:val="52"/>
      <w:szCs w:val="52"/>
      <w:lang w:val="x-none" w:eastAsia="x-none"/>
    </w:rPr>
  </w:style>
  <w:style w:type="character" w:customStyle="1" w:styleId="TitreCar">
    <w:name w:val="Titre Car"/>
    <w:link w:val="Titre"/>
    <w:uiPriority w:val="99"/>
    <w:semiHidden/>
    <w:locked/>
    <w:rsid w:val="00364F68"/>
    <w:rPr>
      <w:rFonts w:ascii="Cambria" w:eastAsia="MS ????" w:hAnsi="Cambria" w:cs="Cambria"/>
      <w:b/>
      <w:bCs/>
      <w:color w:val="4F81BD"/>
      <w:kern w:val="28"/>
      <w:sz w:val="52"/>
      <w:szCs w:val="52"/>
    </w:rPr>
  </w:style>
  <w:style w:type="paragraph" w:styleId="Lgende">
    <w:name w:val="caption"/>
    <w:basedOn w:val="Normal"/>
    <w:next w:val="Normal"/>
    <w:uiPriority w:val="99"/>
    <w:qFormat/>
    <w:rsid w:val="00364F68"/>
    <w:pPr>
      <w:spacing w:line="240" w:lineRule="auto"/>
    </w:pPr>
    <w:rPr>
      <w:b/>
      <w:bCs/>
      <w:color w:val="4F81BD"/>
      <w:sz w:val="18"/>
      <w:szCs w:val="18"/>
    </w:rPr>
  </w:style>
  <w:style w:type="paragraph" w:styleId="Textedebulles">
    <w:name w:val="Balloon Text"/>
    <w:basedOn w:val="Normal"/>
    <w:link w:val="TextedebullesCar"/>
    <w:uiPriority w:val="99"/>
    <w:semiHidden/>
    <w:rsid w:val="00364F68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uiPriority w:val="99"/>
    <w:semiHidden/>
    <w:locked/>
    <w:rsid w:val="00364F68"/>
    <w:rPr>
      <w:rFonts w:ascii="Tahoma" w:hAnsi="Tahoma" w:cs="Tahoma"/>
      <w:sz w:val="16"/>
      <w:szCs w:val="16"/>
    </w:rPr>
  </w:style>
  <w:style w:type="paragraph" w:customStyle="1" w:styleId="BrochureSubtitle">
    <w:name w:val="Brochure Subtitle"/>
    <w:basedOn w:val="Normal"/>
    <w:uiPriority w:val="99"/>
    <w:rsid w:val="00364F68"/>
    <w:pPr>
      <w:spacing w:before="60" w:after="120" w:line="240" w:lineRule="auto"/>
      <w:jc w:val="both"/>
    </w:pPr>
    <w:rPr>
      <w:i/>
      <w:color w:val="76923C"/>
      <w:sz w:val="20"/>
    </w:rPr>
  </w:style>
  <w:style w:type="paragraph" w:customStyle="1" w:styleId="BrochureSubtitle2">
    <w:name w:val="Brochure Subtitle 2"/>
    <w:basedOn w:val="Normal"/>
    <w:uiPriority w:val="99"/>
    <w:rsid w:val="00364F68"/>
    <w:pPr>
      <w:spacing w:before="120" w:after="120" w:line="384" w:lineRule="auto"/>
    </w:pPr>
    <w:rPr>
      <w:i/>
      <w:color w:val="76923C"/>
      <w:sz w:val="20"/>
    </w:rPr>
  </w:style>
  <w:style w:type="paragraph" w:customStyle="1" w:styleId="SectionHeading2">
    <w:name w:val="Section Heading 2"/>
    <w:basedOn w:val="Normal"/>
    <w:uiPriority w:val="99"/>
    <w:rsid w:val="00364F68"/>
    <w:pPr>
      <w:spacing w:before="240" w:after="80"/>
      <w:outlineLvl w:val="1"/>
    </w:pPr>
    <w:rPr>
      <w:rFonts w:ascii="Cambria" w:hAnsi="Cambria"/>
      <w:color w:val="4F81BD"/>
    </w:rPr>
  </w:style>
  <w:style w:type="paragraph" w:customStyle="1" w:styleId="BrochureCopy">
    <w:name w:val="Brochure Copy"/>
    <w:basedOn w:val="Normal"/>
    <w:uiPriority w:val="99"/>
    <w:rsid w:val="00364F68"/>
    <w:pPr>
      <w:spacing w:after="120" w:line="300" w:lineRule="auto"/>
    </w:pPr>
    <w:rPr>
      <w:sz w:val="18"/>
    </w:rPr>
  </w:style>
  <w:style w:type="paragraph" w:customStyle="1" w:styleId="SectionHeading1">
    <w:name w:val="Section Heading 1"/>
    <w:basedOn w:val="SectionHeading2"/>
    <w:uiPriority w:val="99"/>
    <w:rsid w:val="00364F68"/>
    <w:rPr>
      <w:sz w:val="28"/>
    </w:rPr>
  </w:style>
  <w:style w:type="paragraph" w:customStyle="1" w:styleId="CaptionHeading">
    <w:name w:val="Caption Heading"/>
    <w:basedOn w:val="Normal"/>
    <w:uiPriority w:val="99"/>
    <w:rsid w:val="00364F68"/>
    <w:pPr>
      <w:spacing w:after="120" w:line="312" w:lineRule="auto"/>
    </w:pPr>
    <w:rPr>
      <w:rFonts w:ascii="Cambria" w:hAnsi="Cambria"/>
      <w:color w:val="76923C"/>
      <w:sz w:val="20"/>
    </w:rPr>
  </w:style>
  <w:style w:type="paragraph" w:customStyle="1" w:styleId="BrochureCaption">
    <w:name w:val="Brochure Caption"/>
    <w:basedOn w:val="Normal"/>
    <w:uiPriority w:val="99"/>
    <w:rsid w:val="00364F68"/>
    <w:pPr>
      <w:spacing w:after="0" w:line="432" w:lineRule="auto"/>
    </w:pPr>
    <w:rPr>
      <w:i/>
      <w:color w:val="76923C"/>
      <w:sz w:val="18"/>
    </w:rPr>
  </w:style>
  <w:style w:type="paragraph" w:customStyle="1" w:styleId="ContactInformation">
    <w:name w:val="Contact Information"/>
    <w:basedOn w:val="Normal"/>
    <w:uiPriority w:val="99"/>
    <w:rsid w:val="00364F68"/>
    <w:pPr>
      <w:spacing w:after="0"/>
    </w:pPr>
    <w:rPr>
      <w:color w:val="4F81BD"/>
      <w:sz w:val="18"/>
    </w:rPr>
  </w:style>
  <w:style w:type="paragraph" w:customStyle="1" w:styleId="ContactInformationHeading">
    <w:name w:val="Contact Information Heading"/>
    <w:basedOn w:val="Normal"/>
    <w:uiPriority w:val="99"/>
    <w:rsid w:val="00364F68"/>
    <w:pPr>
      <w:spacing w:before="240" w:after="80"/>
    </w:pPr>
    <w:rPr>
      <w:rFonts w:ascii="Cambria" w:hAnsi="Cambria"/>
      <w:color w:val="4F81BD"/>
    </w:rPr>
  </w:style>
  <w:style w:type="paragraph" w:customStyle="1" w:styleId="WebSiteAddress">
    <w:name w:val="Web Site Address"/>
    <w:basedOn w:val="Normal"/>
    <w:uiPriority w:val="99"/>
    <w:rsid w:val="00364F68"/>
    <w:pPr>
      <w:spacing w:before="240" w:after="80"/>
    </w:pPr>
    <w:rPr>
      <w:color w:val="4F81BD"/>
    </w:rPr>
  </w:style>
  <w:style w:type="paragraph" w:customStyle="1" w:styleId="BrochureList">
    <w:name w:val="Brochure List"/>
    <w:basedOn w:val="BrochureCopy"/>
    <w:uiPriority w:val="99"/>
    <w:rsid w:val="00364F68"/>
    <w:pPr>
      <w:numPr>
        <w:numId w:val="1"/>
      </w:numPr>
    </w:pPr>
  </w:style>
  <w:style w:type="paragraph" w:customStyle="1" w:styleId="D3698C1BF2294BD59E4F83170C820D561">
    <w:name w:val="D3698C1BF2294BD59E4F83170C820D561"/>
    <w:uiPriority w:val="99"/>
    <w:rsid w:val="00364F68"/>
    <w:pPr>
      <w:spacing w:before="240" w:after="80" w:line="276" w:lineRule="auto"/>
      <w:outlineLvl w:val="1"/>
    </w:pPr>
    <w:rPr>
      <w:rFonts w:ascii="Cambria" w:hAnsi="Cambria"/>
      <w:color w:val="4F81BD"/>
      <w:sz w:val="22"/>
      <w:szCs w:val="22"/>
      <w:lang w:val="en-IE" w:eastAsia="en-IE"/>
    </w:rPr>
  </w:style>
  <w:style w:type="paragraph" w:customStyle="1" w:styleId="64BDA2DDABEB45E6A11282D2E8E1D23E">
    <w:name w:val="64BDA2DDABEB45E6A11282D2E8E1D23E"/>
    <w:uiPriority w:val="99"/>
    <w:rsid w:val="00364F68"/>
    <w:pPr>
      <w:spacing w:before="240" w:after="80" w:line="276" w:lineRule="auto"/>
    </w:pPr>
    <w:rPr>
      <w:color w:val="4F81BD"/>
      <w:sz w:val="22"/>
      <w:szCs w:val="22"/>
      <w:lang w:val="en-IE" w:eastAsia="en-IE"/>
    </w:rPr>
  </w:style>
  <w:style w:type="character" w:customStyle="1" w:styleId="Grillemoyenne11">
    <w:name w:val="Grille moyenne 11"/>
    <w:uiPriority w:val="99"/>
    <w:semiHidden/>
    <w:rsid w:val="00823ED8"/>
    <w:rPr>
      <w:rFonts w:cs="Times New Roman"/>
      <w:color w:val="808080"/>
    </w:rPr>
  </w:style>
  <w:style w:type="paragraph" w:customStyle="1" w:styleId="58301A33A929064F892E2EC85422D39E">
    <w:name w:val="58301A33A929064F892E2EC85422D39E"/>
    <w:uiPriority w:val="99"/>
    <w:rsid w:val="0063457E"/>
    <w:rPr>
      <w:rFonts w:eastAsia="MS ??"/>
      <w:sz w:val="24"/>
      <w:szCs w:val="24"/>
      <w:lang w:val="fr-FR" w:eastAsia="ja-JP"/>
    </w:rPr>
  </w:style>
  <w:style w:type="character" w:styleId="Marquedecommentaire">
    <w:name w:val="annotation reference"/>
    <w:uiPriority w:val="99"/>
    <w:semiHidden/>
    <w:unhideWhenUsed/>
    <w:rsid w:val="009F1406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F1406"/>
    <w:pPr>
      <w:spacing w:line="240" w:lineRule="auto"/>
    </w:pPr>
    <w:rPr>
      <w:sz w:val="24"/>
      <w:szCs w:val="24"/>
      <w:lang w:val="x-none" w:eastAsia="en-US"/>
    </w:rPr>
  </w:style>
  <w:style w:type="character" w:customStyle="1" w:styleId="CommentaireCar">
    <w:name w:val="Commentaire Car"/>
    <w:link w:val="Commentaire"/>
    <w:uiPriority w:val="99"/>
    <w:semiHidden/>
    <w:rsid w:val="009F1406"/>
    <w:rPr>
      <w:sz w:val="24"/>
      <w:szCs w:val="24"/>
      <w:lang w:eastAsia="en-US"/>
    </w:rPr>
  </w:style>
  <w:style w:type="paragraph" w:customStyle="1" w:styleId="Normal1">
    <w:name w:val="Normal1"/>
    <w:rsid w:val="00B153D0"/>
    <w:pPr>
      <w:spacing w:after="200" w:line="276" w:lineRule="auto"/>
    </w:pPr>
    <w:rPr>
      <w:rFonts w:cs="Calibri"/>
      <w:color w:val="000000"/>
      <w:sz w:val="22"/>
      <w:szCs w:val="22"/>
    </w:rPr>
  </w:style>
  <w:style w:type="character" w:customStyle="1" w:styleId="apple-converted-space">
    <w:name w:val="apple-converted-space"/>
    <w:basedOn w:val="Policepardfaut"/>
    <w:rsid w:val="006E45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902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044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17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private:var:folders:dm:7_ymkk2n32dfg9rrmbl_plj40000gn:T:TC100726679990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Macintosh%20HD:private:var:folders:dm:7_ymkk2n32dfg9rrmbl_plj40000gn:T:TC100726679990</Template>
  <TotalTime>2</TotalTime>
  <Pages>2</Pages>
  <Words>395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Brochure (8 1/2 x 11, landscape, 2-fold)</vt:lpstr>
    </vt:vector>
  </TitlesOfParts>
  <Company>TOURNOI DE GOLF DE AU PROFIT DE LA FONDATION DE LA MAISON DESJARDINS DE SOINS PALLIATIFS DU KRTB</Company>
  <LinksUpToDate>false</LinksUpToDate>
  <CharactersWithSpaces>2565</CharactersWithSpaces>
  <SharedDoc>false</SharedDoc>
  <HLinks>
    <vt:vector size="6" baseType="variant">
      <vt:variant>
        <vt:i4>7143496</vt:i4>
      </vt:variant>
      <vt:variant>
        <vt:i4>2056</vt:i4>
      </vt:variant>
      <vt:variant>
        <vt:i4>1025</vt:i4>
      </vt:variant>
      <vt:variant>
        <vt:i4>1</vt:i4>
      </vt:variant>
      <vt:variant>
        <vt:lpwstr>Louise Bergeron 2015-12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Brochure (8 1/2 x 11, landscape, 2-fold)</dc:title>
  <dc:subject/>
  <dc:creator>Cyr Dumas</dc:creator>
  <cp:keywords/>
  <cp:lastModifiedBy>Cyr Dumas</cp:lastModifiedBy>
  <cp:revision>2</cp:revision>
  <cp:lastPrinted>2017-02-14T14:26:00Z</cp:lastPrinted>
  <dcterms:created xsi:type="dcterms:W3CDTF">2018-04-15T19:24:00Z</dcterms:created>
  <dcterms:modified xsi:type="dcterms:W3CDTF">2018-04-15T19:24:00Z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TC100726679990</vt:lpwstr>
  </property>
</Properties>
</file>